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5094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92657C" w:rsidRDefault="0092657C" w:rsidP="0092657C">
            <w:pPr>
              <w:pStyle w:val="Title"/>
              <w:rPr>
                <w:lang w:val="de-CH"/>
              </w:rPr>
            </w:pPr>
            <w:r w:rsidRPr="0092657C">
              <w:rPr>
                <w:lang w:val="de-CH"/>
              </w:rPr>
              <w:t xml:space="preserve">Feedbackbogen-Vorlage </w:t>
            </w:r>
            <w:r w:rsidRPr="0092657C">
              <w:rPr>
                <w:b w:val="0"/>
                <w:sz w:val="24"/>
                <w:szCs w:val="24"/>
                <w:lang w:val="de-CH"/>
              </w:rPr>
              <w:t>(fül</w:t>
            </w:r>
            <w:r>
              <w:rPr>
                <w:b w:val="0"/>
                <w:sz w:val="24"/>
                <w:szCs w:val="24"/>
                <w:lang w:val="de-CH"/>
              </w:rPr>
              <w:t>lt diese</w:t>
            </w:r>
            <w:r w:rsidRPr="0092657C">
              <w:rPr>
                <w:b w:val="0"/>
                <w:sz w:val="24"/>
                <w:szCs w:val="24"/>
                <w:lang w:val="de-CH"/>
              </w:rPr>
              <w:t xml:space="preserve"> gerne im Word</w:t>
            </w:r>
            <w:r>
              <w:rPr>
                <w:b w:val="0"/>
                <w:sz w:val="24"/>
                <w:szCs w:val="24"/>
                <w:lang w:val="de-CH"/>
              </w:rPr>
              <w:t>-Dok</w:t>
            </w:r>
            <w:r w:rsidRPr="0092657C">
              <w:rPr>
                <w:b w:val="0"/>
                <w:sz w:val="24"/>
                <w:szCs w:val="24"/>
                <w:lang w:val="de-CH"/>
              </w:rPr>
              <w:t>ument oder handschriftlich aus und schickt uns eine Kopie</w:t>
            </w:r>
            <w:r w:rsidR="0072668B">
              <w:rPr>
                <w:b w:val="0"/>
                <w:sz w:val="24"/>
                <w:szCs w:val="24"/>
                <w:lang w:val="de-CH"/>
              </w:rPr>
              <w:t xml:space="preserve"> </w:t>
            </w:r>
            <w:r w:rsidRPr="0092657C">
              <w:rPr>
                <w:b w:val="0"/>
                <w:sz w:val="24"/>
                <w:szCs w:val="24"/>
                <w:lang w:val="de-CH"/>
              </w:rPr>
              <w:t>oder ein Bild des ausgefüllten Bogens</w:t>
            </w:r>
            <w:r>
              <w:rPr>
                <w:b w:val="0"/>
                <w:sz w:val="24"/>
                <w:szCs w:val="24"/>
                <w:lang w:val="de-CH"/>
              </w:rPr>
              <w:t xml:space="preserve">)                  </w:t>
            </w:r>
            <w:r w:rsidRPr="0092657C">
              <w:rPr>
                <w:sz w:val="24"/>
                <w:szCs w:val="24"/>
                <w:lang w:val="de-CH"/>
              </w:rPr>
              <w:t>Vielen Dank für Eure Zeit!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92657C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92657C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Default="0092657C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92657C">
              <w:rPr>
                <w:rFonts w:ascii="Calibri" w:hAnsi="Calibri" w:cs="Calibri"/>
                <w:color w:val="0072C7"/>
                <w:lang w:val="de-CH"/>
              </w:rPr>
              <w:t xml:space="preserve">Zu welchem Produkt oder Beitrag </w:t>
            </w:r>
            <w:r>
              <w:rPr>
                <w:rFonts w:ascii="Calibri" w:hAnsi="Calibri" w:cs="Calibri"/>
                <w:color w:val="0072C7"/>
                <w:lang w:val="de-CH"/>
              </w:rPr>
              <w:t>möchtest Du uns Feedback geben?</w:t>
            </w:r>
          </w:p>
          <w:p w:rsidR="0092657C" w:rsidRDefault="0092657C" w:rsidP="0092657C">
            <w:pPr>
              <w:rPr>
                <w:lang w:val="de-CH"/>
              </w:rPr>
            </w:pPr>
          </w:p>
          <w:p w:rsidR="0092657C" w:rsidRDefault="0092657C" w:rsidP="0092657C">
            <w:pPr>
              <w:rPr>
                <w:lang w:val="de-CH"/>
              </w:rPr>
            </w:pPr>
          </w:p>
          <w:p w:rsidR="0092657C" w:rsidRDefault="0092657C" w:rsidP="0092657C">
            <w:pPr>
              <w:rPr>
                <w:lang w:val="de-CH"/>
              </w:rPr>
            </w:pPr>
          </w:p>
          <w:p w:rsidR="0092657C" w:rsidRPr="0092657C" w:rsidRDefault="0092657C" w:rsidP="0092657C">
            <w:pPr>
              <w:rPr>
                <w:lang w:val="de-CH"/>
              </w:rPr>
            </w:pPr>
          </w:p>
          <w:p w:rsidR="003D1B71" w:rsidRPr="00F5094C" w:rsidRDefault="003D1B71" w:rsidP="00AC6C7E">
            <w:pPr>
              <w:rPr>
                <w:rFonts w:ascii="Calibri" w:hAnsi="Calibri" w:cs="Calibri"/>
                <w:lang w:val="de-CH"/>
              </w:rPr>
            </w:pPr>
          </w:p>
          <w:p w:rsidR="0092657C" w:rsidRPr="00F5094C" w:rsidRDefault="0092657C" w:rsidP="00AC6C7E">
            <w:pPr>
              <w:rPr>
                <w:rFonts w:ascii="Calibri" w:hAnsi="Calibri" w:cs="Calibri"/>
                <w:lang w:val="de-CH"/>
              </w:rPr>
            </w:pPr>
          </w:p>
          <w:p w:rsidR="0092657C" w:rsidRPr="00F5094C" w:rsidRDefault="0092657C" w:rsidP="00AC6C7E">
            <w:pPr>
              <w:rPr>
                <w:rFonts w:ascii="Calibri" w:hAnsi="Calibri" w:cs="Calibri"/>
                <w:lang w:val="de-CH"/>
              </w:rPr>
            </w:pPr>
          </w:p>
          <w:p w:rsidR="003D1B71" w:rsidRDefault="0092657C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  <w:r w:rsidRPr="0092657C">
              <w:rPr>
                <w:rFonts w:ascii="Calibri" w:hAnsi="Calibri" w:cs="Calibri"/>
                <w:color w:val="0072C7"/>
                <w:lang w:val="de-CH"/>
              </w:rPr>
              <w:t>Wie bist Du auf uns aufmerksam geworden?</w:t>
            </w:r>
          </w:p>
          <w:p w:rsidR="0092657C" w:rsidRDefault="0092657C" w:rsidP="0092657C">
            <w:pPr>
              <w:rPr>
                <w:lang w:val="de-CH"/>
              </w:rPr>
            </w:pPr>
          </w:p>
          <w:p w:rsidR="0092657C" w:rsidRPr="0092657C" w:rsidRDefault="0092657C" w:rsidP="0092657C">
            <w:pPr>
              <w:rPr>
                <w:lang w:val="de-CH"/>
              </w:rPr>
            </w:pPr>
            <w:bookmarkStart w:id="0" w:name="_GoBack"/>
            <w:bookmarkEnd w:id="0"/>
          </w:p>
          <w:p w:rsidR="0092657C" w:rsidRPr="0092657C" w:rsidRDefault="0092657C" w:rsidP="0092657C">
            <w:pPr>
              <w:rPr>
                <w:lang w:val="de-CH"/>
              </w:rPr>
            </w:pPr>
          </w:p>
          <w:p w:rsidR="003D1B71" w:rsidRPr="00F5094C" w:rsidRDefault="003D1B71" w:rsidP="0092657C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lang w:val="de-CH"/>
              </w:rPr>
            </w:pPr>
          </w:p>
          <w:p w:rsidR="0092657C" w:rsidRPr="00F5094C" w:rsidRDefault="0092657C" w:rsidP="0092657C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lang w:val="de-CH"/>
              </w:rPr>
            </w:pPr>
          </w:p>
          <w:p w:rsidR="003D1B71" w:rsidRDefault="0092657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Dein Feedbacktext</w:t>
            </w:r>
          </w:p>
          <w:p w:rsidR="0092657C" w:rsidRPr="0092657C" w:rsidRDefault="0092657C" w:rsidP="0092657C"/>
          <w:p w:rsidR="0092657C" w:rsidRDefault="0092657C" w:rsidP="0092657C"/>
          <w:p w:rsidR="0092657C" w:rsidRDefault="0092657C" w:rsidP="0092657C"/>
          <w:p w:rsidR="0092657C" w:rsidRPr="0092657C" w:rsidRDefault="0092657C" w:rsidP="0092657C"/>
          <w:p w:rsidR="003D1B71" w:rsidRPr="0092657C" w:rsidRDefault="003D1B71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</w:p>
          <w:p w:rsidR="003D1B71" w:rsidRPr="0056708E" w:rsidRDefault="003D1B71" w:rsidP="0092657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BA26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152B9" w:rsidP="00380FD1">
            <w:pPr>
              <w:pStyle w:val="Information"/>
            </w:pPr>
            <w:sdt>
              <w:sdtPr>
                <w:id w:val="1645700282"/>
                <w:placeholder>
                  <w:docPart w:val="4796D2E90B39476CBBB307F7B99A7D6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:rsidR="003D1B71" w:rsidRPr="00380FD1" w:rsidRDefault="00D152B9" w:rsidP="00380FD1">
            <w:pPr>
              <w:pStyle w:val="Information"/>
            </w:pPr>
            <w:sdt>
              <w:sdtPr>
                <w:id w:val="-798381348"/>
                <w:placeholder>
                  <w:docPart w:val="204DEB077DEA4352B17CB5FEA3C42BC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A423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152B9" w:rsidP="00380FD1">
            <w:pPr>
              <w:pStyle w:val="Information"/>
            </w:pPr>
            <w:sdt>
              <w:sdtPr>
                <w:id w:val="1701595270"/>
                <w:placeholder>
                  <w:docPart w:val="F184D6805F0C4AD5AF98D32BB18E745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  <w:p w:rsidR="0092657C" w:rsidRDefault="0092657C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A3F2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152B9" w:rsidP="00380FD1">
            <w:pPr>
              <w:pStyle w:val="Information"/>
            </w:pPr>
            <w:sdt>
              <w:sdtPr>
                <w:id w:val="-1997099910"/>
                <w:placeholder>
                  <w:docPart w:val="4871F560B8DC43FEAE4BF00F374221F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92657C" w:rsidRPr="00376291" w:rsidRDefault="0092657C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E71DF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1ACE19C98AF4FE9898E20D25E63A1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2B9" w:rsidRDefault="00D152B9" w:rsidP="00590471">
      <w:r>
        <w:separator/>
      </w:r>
    </w:p>
  </w:endnote>
  <w:endnote w:type="continuationSeparator" w:id="0">
    <w:p w:rsidR="00D152B9" w:rsidRDefault="00D152B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2B9" w:rsidRDefault="00D152B9" w:rsidP="00590471">
      <w:r>
        <w:separator/>
      </w:r>
    </w:p>
  </w:footnote>
  <w:footnote w:type="continuationSeparator" w:id="0">
    <w:p w:rsidR="00D152B9" w:rsidRDefault="00D152B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4AFE85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9D5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2668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D59D5"/>
    <w:rsid w:val="00912DC8"/>
    <w:rsid w:val="0092657C"/>
    <w:rsid w:val="00944B72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152B9"/>
    <w:rsid w:val="00DC3F0A"/>
    <w:rsid w:val="00E26AED"/>
    <w:rsid w:val="00E73AB8"/>
    <w:rsid w:val="00E767EF"/>
    <w:rsid w:val="00E90A60"/>
    <w:rsid w:val="00ED47F7"/>
    <w:rsid w:val="00EE7E09"/>
    <w:rsid w:val="00F0223C"/>
    <w:rsid w:val="00F3235D"/>
    <w:rsid w:val="00F32393"/>
    <w:rsid w:val="00F5094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35EAF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vate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96D2E90B39476CBBB307F7B99A7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9C38A-D9D0-4799-A682-F78AFC17891B}"/>
      </w:docPartPr>
      <w:docPartBody>
        <w:p w:rsidR="008511E1" w:rsidRDefault="00A15BD3">
          <w:pPr>
            <w:pStyle w:val="4796D2E90B39476CBBB307F7B99A7D6F"/>
          </w:pPr>
          <w:r w:rsidRPr="00380FD1">
            <w:t>[Your Address]</w:t>
          </w:r>
        </w:p>
      </w:docPartBody>
    </w:docPart>
    <w:docPart>
      <w:docPartPr>
        <w:name w:val="204DEB077DEA4352B17CB5FEA3C42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BE1F6-750F-42F3-A8A7-679108E2473C}"/>
      </w:docPartPr>
      <w:docPartBody>
        <w:p w:rsidR="008511E1" w:rsidRDefault="00A15BD3">
          <w:pPr>
            <w:pStyle w:val="204DEB077DEA4352B17CB5FEA3C42BC1"/>
          </w:pPr>
          <w:r w:rsidRPr="00380FD1">
            <w:t>[City, ST ZIP Code]</w:t>
          </w:r>
        </w:p>
      </w:docPartBody>
    </w:docPart>
    <w:docPart>
      <w:docPartPr>
        <w:name w:val="F184D6805F0C4AD5AF98D32BB18E7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3E0AD-E4F2-4844-AE09-5ABB3CC591FC}"/>
      </w:docPartPr>
      <w:docPartBody>
        <w:p w:rsidR="008511E1" w:rsidRDefault="00A15BD3">
          <w:pPr>
            <w:pStyle w:val="F184D6805F0C4AD5AF98D32BB18E7459"/>
          </w:pPr>
          <w:r w:rsidRPr="00380FD1">
            <w:t>[Your Phone]</w:t>
          </w:r>
        </w:p>
      </w:docPartBody>
    </w:docPart>
    <w:docPart>
      <w:docPartPr>
        <w:name w:val="4871F560B8DC43FEAE4BF00F37422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6B8EA-4A0F-43E1-8F62-3EFE8C920357}"/>
      </w:docPartPr>
      <w:docPartBody>
        <w:p w:rsidR="008511E1" w:rsidRDefault="00A15BD3">
          <w:pPr>
            <w:pStyle w:val="4871F560B8DC43FEAE4BF00F374221F0"/>
          </w:pPr>
          <w:r w:rsidRPr="00380FD1">
            <w:t>[Your Email]</w:t>
          </w:r>
        </w:p>
      </w:docPartBody>
    </w:docPart>
    <w:docPart>
      <w:docPartPr>
        <w:name w:val="71ACE19C98AF4FE9898E20D25E63A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D60B5-11FA-4FEA-96FC-94893CD447E0}"/>
      </w:docPartPr>
      <w:docPartBody>
        <w:p w:rsidR="008511E1" w:rsidRDefault="00A15BD3">
          <w:pPr>
            <w:pStyle w:val="71ACE19C98AF4FE9898E20D25E63A173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D3"/>
    <w:rsid w:val="0026757B"/>
    <w:rsid w:val="008511E1"/>
    <w:rsid w:val="00A1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898D0A955941B1A9439BFDC3E3FF8F">
    <w:name w:val="E4898D0A955941B1A9439BFDC3E3FF8F"/>
  </w:style>
  <w:style w:type="paragraph" w:customStyle="1" w:styleId="4B23C413C7B6492984CDC0506E1B7BD6">
    <w:name w:val="4B23C413C7B6492984CDC0506E1B7BD6"/>
  </w:style>
  <w:style w:type="paragraph" w:customStyle="1" w:styleId="E3CE08E2ABE148C9B224F5705120B4BD">
    <w:name w:val="E3CE08E2ABE148C9B224F5705120B4BD"/>
  </w:style>
  <w:style w:type="paragraph" w:customStyle="1" w:styleId="1E49E3B7D778447FA3F7A06E4DE3E4BB">
    <w:name w:val="1E49E3B7D778447FA3F7A06E4DE3E4BB"/>
  </w:style>
  <w:style w:type="paragraph" w:customStyle="1" w:styleId="8B06588C8B48427A9C1154CD689AD5ED">
    <w:name w:val="8B06588C8B48427A9C1154CD689AD5ED"/>
  </w:style>
  <w:style w:type="paragraph" w:customStyle="1" w:styleId="69C0E4F4D5334E78BC8125DB91BF54C6">
    <w:name w:val="69C0E4F4D5334E78BC8125DB91BF54C6"/>
  </w:style>
  <w:style w:type="paragraph" w:customStyle="1" w:styleId="391E85AFDA2040749B219FBAB1CB7CAC">
    <w:name w:val="391E85AFDA2040749B219FBAB1CB7CAC"/>
  </w:style>
  <w:style w:type="paragraph" w:customStyle="1" w:styleId="D0109CE347624F4B8AEBC84EE6AD742E">
    <w:name w:val="D0109CE347624F4B8AEBC84EE6AD742E"/>
  </w:style>
  <w:style w:type="paragraph" w:customStyle="1" w:styleId="CEBD6E62A976477194FC9957B7984528">
    <w:name w:val="CEBD6E62A976477194FC9957B7984528"/>
  </w:style>
  <w:style w:type="paragraph" w:customStyle="1" w:styleId="A43890A1817C421A8507B70053764420">
    <w:name w:val="A43890A1817C421A8507B70053764420"/>
  </w:style>
  <w:style w:type="paragraph" w:customStyle="1" w:styleId="FA66C9F409F94EFB85789CDDA224AC25">
    <w:name w:val="FA66C9F409F94EFB85789CDDA224AC25"/>
  </w:style>
  <w:style w:type="paragraph" w:customStyle="1" w:styleId="173D91BFF1B540909B1DF03245175078">
    <w:name w:val="173D91BFF1B540909B1DF03245175078"/>
  </w:style>
  <w:style w:type="paragraph" w:customStyle="1" w:styleId="3AAC44B634334F12B1EBC788F2C57F3C">
    <w:name w:val="3AAC44B634334F12B1EBC788F2C57F3C"/>
  </w:style>
  <w:style w:type="paragraph" w:customStyle="1" w:styleId="5F541BEC6FEC488EB547220300D4C8C6">
    <w:name w:val="5F541BEC6FEC488EB547220300D4C8C6"/>
  </w:style>
  <w:style w:type="paragraph" w:customStyle="1" w:styleId="820A399037C94AA59A429A0AE6DF7877">
    <w:name w:val="820A399037C94AA59A429A0AE6DF7877"/>
  </w:style>
  <w:style w:type="paragraph" w:customStyle="1" w:styleId="7629C982A7374CA794746405E2C93A06">
    <w:name w:val="7629C982A7374CA794746405E2C93A06"/>
  </w:style>
  <w:style w:type="paragraph" w:customStyle="1" w:styleId="7BE4ABC1BDA2461A88D9887BE79DCAA4">
    <w:name w:val="7BE4ABC1BDA2461A88D9887BE79DCAA4"/>
  </w:style>
  <w:style w:type="paragraph" w:customStyle="1" w:styleId="AF2F20245501456C966C86DCF86D4462">
    <w:name w:val="AF2F20245501456C966C86DCF86D4462"/>
  </w:style>
  <w:style w:type="paragraph" w:customStyle="1" w:styleId="870E9B26E1DF4EE5AFFA21BFA114DB6F">
    <w:name w:val="870E9B26E1DF4EE5AFFA21BFA114DB6F"/>
  </w:style>
  <w:style w:type="paragraph" w:customStyle="1" w:styleId="6CABC7D912244D4382B77EDD823D24FC">
    <w:name w:val="6CABC7D912244D4382B77EDD823D24FC"/>
  </w:style>
  <w:style w:type="paragraph" w:customStyle="1" w:styleId="9EF42BAB2848416E8F7F16B0723332C7">
    <w:name w:val="9EF42BAB2848416E8F7F16B0723332C7"/>
  </w:style>
  <w:style w:type="paragraph" w:customStyle="1" w:styleId="EB41FA30E49D425D8E725366A9848492">
    <w:name w:val="EB41FA30E49D425D8E725366A9848492"/>
  </w:style>
  <w:style w:type="paragraph" w:customStyle="1" w:styleId="E6E4E240EB18457896A55D856129D93C">
    <w:name w:val="E6E4E240EB18457896A55D856129D93C"/>
  </w:style>
  <w:style w:type="paragraph" w:customStyle="1" w:styleId="40B4DDD3B47A431B9392E9855BB2A8BC">
    <w:name w:val="40B4DDD3B47A431B9392E9855BB2A8BC"/>
  </w:style>
  <w:style w:type="paragraph" w:customStyle="1" w:styleId="F8086D39B4EB48BDBC03872153FB10D6">
    <w:name w:val="F8086D39B4EB48BDBC03872153FB10D6"/>
  </w:style>
  <w:style w:type="paragraph" w:customStyle="1" w:styleId="74C75B1EBC29426195CF53396AF039F8">
    <w:name w:val="74C75B1EBC29426195CF53396AF039F8"/>
  </w:style>
  <w:style w:type="paragraph" w:customStyle="1" w:styleId="9F5C510B0C9D425093421065A8B04DBB">
    <w:name w:val="9F5C510B0C9D425093421065A8B04DBB"/>
  </w:style>
  <w:style w:type="paragraph" w:customStyle="1" w:styleId="11F60A129D4048E2AA6388E187E9616A">
    <w:name w:val="11F60A129D4048E2AA6388E187E9616A"/>
  </w:style>
  <w:style w:type="paragraph" w:customStyle="1" w:styleId="2E628972448C4BD6B48287902D7C478C">
    <w:name w:val="2E628972448C4BD6B48287902D7C478C"/>
  </w:style>
  <w:style w:type="paragraph" w:customStyle="1" w:styleId="4796D2E90B39476CBBB307F7B99A7D6F">
    <w:name w:val="4796D2E90B39476CBBB307F7B99A7D6F"/>
  </w:style>
  <w:style w:type="paragraph" w:customStyle="1" w:styleId="204DEB077DEA4352B17CB5FEA3C42BC1">
    <w:name w:val="204DEB077DEA4352B17CB5FEA3C42BC1"/>
  </w:style>
  <w:style w:type="paragraph" w:customStyle="1" w:styleId="F184D6805F0C4AD5AF98D32BB18E7459">
    <w:name w:val="F184D6805F0C4AD5AF98D32BB18E7459"/>
  </w:style>
  <w:style w:type="paragraph" w:customStyle="1" w:styleId="4871F560B8DC43FEAE4BF00F374221F0">
    <w:name w:val="4871F560B8DC43FEAE4BF00F374221F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1ACE19C98AF4FE9898E20D25E63A173">
    <w:name w:val="71ACE19C98AF4FE9898E20D25E63A1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67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2021-04-27T16:59:00Z</dcterms:created>
  <dcterms:modified xsi:type="dcterms:W3CDTF">2021-05-05T09:19:00Z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