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534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"/>
        <w:gridCol w:w="758"/>
        <w:gridCol w:w="1378"/>
        <w:gridCol w:w="2092"/>
        <w:gridCol w:w="2267"/>
        <w:gridCol w:w="2553"/>
      </w:tblGrid>
      <w:tr w:rsidR="0090596C" w:rsidRPr="00AA4F2B" w14:paraId="173CC5D3" w14:textId="77777777" w:rsidTr="0081290D">
        <w:tc>
          <w:tcPr>
            <w:tcW w:w="5000" w:type="pct"/>
            <w:gridSpan w:val="6"/>
            <w:shd w:val="clear" w:color="auto" w:fill="FFFFFF" w:themeFill="background1"/>
          </w:tcPr>
          <w:p w14:paraId="4754B1FB" w14:textId="41E4A68A" w:rsidR="00650259" w:rsidRPr="00AA4F2B" w:rsidRDefault="00781152" w:rsidP="0090596C">
            <w:pPr>
              <w:pStyle w:val="Kop1"/>
            </w:pPr>
            <w:r w:rsidRPr="0081290D">
              <w:rPr>
                <w:color w:val="auto"/>
              </w:rPr>
              <w:t>Gegevens paard</w:t>
            </w:r>
          </w:p>
        </w:tc>
      </w:tr>
      <w:tr w:rsidR="00650259" w:rsidRPr="00AA4F2B" w14:paraId="6B9B4495" w14:textId="77777777" w:rsidTr="00F21022">
        <w:tc>
          <w:tcPr>
            <w:tcW w:w="1415" w:type="pct"/>
            <w:gridSpan w:val="3"/>
            <w:vAlign w:val="bottom"/>
          </w:tcPr>
          <w:p w14:paraId="117DE8C0" w14:textId="3ABFD649" w:rsidR="00650259" w:rsidRPr="00AA4F2B" w:rsidRDefault="00781152" w:rsidP="0090596C">
            <w:pPr>
              <w:pStyle w:val="Standaardinspringing"/>
            </w:pPr>
            <w:r>
              <w:t>naam</w:t>
            </w:r>
          </w:p>
        </w:tc>
        <w:tc>
          <w:tcPr>
            <w:tcW w:w="3585" w:type="pct"/>
            <w:gridSpan w:val="3"/>
            <w:tcBorders>
              <w:bottom w:val="single" w:sz="4" w:space="0" w:color="auto"/>
            </w:tcBorders>
            <w:vAlign w:val="bottom"/>
          </w:tcPr>
          <w:p w14:paraId="2656D0F6" w14:textId="445C49E6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7919F068" w14:textId="77777777" w:rsidTr="00F21022">
        <w:tc>
          <w:tcPr>
            <w:tcW w:w="1415" w:type="pct"/>
            <w:gridSpan w:val="3"/>
            <w:vAlign w:val="bottom"/>
          </w:tcPr>
          <w:p w14:paraId="3EA2F274" w14:textId="65DEC985" w:rsidR="00650259" w:rsidRPr="00AA4F2B" w:rsidRDefault="00781152" w:rsidP="0090596C">
            <w:pPr>
              <w:pStyle w:val="Standaardinspringing"/>
            </w:pPr>
            <w:r>
              <w:t>chipnummer</w:t>
            </w:r>
          </w:p>
        </w:tc>
        <w:tc>
          <w:tcPr>
            <w:tcW w:w="3585" w:type="pct"/>
            <w:gridSpan w:val="3"/>
            <w:tcBorders>
              <w:bottom w:val="single" w:sz="4" w:space="0" w:color="auto"/>
            </w:tcBorders>
            <w:vAlign w:val="bottom"/>
          </w:tcPr>
          <w:p w14:paraId="0C3C1C64" w14:textId="7B9FB1F6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452E7E54" w14:textId="77777777" w:rsidTr="00F21022">
        <w:tc>
          <w:tcPr>
            <w:tcW w:w="1415" w:type="pct"/>
            <w:gridSpan w:val="3"/>
            <w:vAlign w:val="bottom"/>
          </w:tcPr>
          <w:p w14:paraId="7328BBF1" w14:textId="27887EA6" w:rsidR="00650259" w:rsidRPr="00AA4F2B" w:rsidRDefault="00781152" w:rsidP="0090596C">
            <w:pPr>
              <w:pStyle w:val="Standaardinspringing"/>
            </w:pPr>
            <w:r>
              <w:t>geboortedatum</w:t>
            </w:r>
          </w:p>
        </w:tc>
        <w:tc>
          <w:tcPr>
            <w:tcW w:w="3585" w:type="pct"/>
            <w:gridSpan w:val="3"/>
            <w:tcBorders>
              <w:bottom w:val="single" w:sz="4" w:space="0" w:color="auto"/>
            </w:tcBorders>
            <w:vAlign w:val="bottom"/>
          </w:tcPr>
          <w:p w14:paraId="7CBEF79F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0B74DB4E" w14:textId="77777777" w:rsidTr="00F21022">
        <w:tc>
          <w:tcPr>
            <w:tcW w:w="1415" w:type="pct"/>
            <w:gridSpan w:val="3"/>
            <w:vAlign w:val="bottom"/>
          </w:tcPr>
          <w:p w14:paraId="23B14831" w14:textId="510C0B61" w:rsidR="00650259" w:rsidRPr="00AA4F2B" w:rsidRDefault="00781152" w:rsidP="0090596C">
            <w:pPr>
              <w:pStyle w:val="Standaardinspringing"/>
            </w:pPr>
            <w:r>
              <w:t>ras</w:t>
            </w:r>
          </w:p>
        </w:tc>
        <w:tc>
          <w:tcPr>
            <w:tcW w:w="3585" w:type="pct"/>
            <w:gridSpan w:val="3"/>
            <w:tcBorders>
              <w:bottom w:val="single" w:sz="4" w:space="0" w:color="auto"/>
            </w:tcBorders>
            <w:vAlign w:val="bottom"/>
          </w:tcPr>
          <w:p w14:paraId="632B33F3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68424EFB" w14:textId="77777777" w:rsidTr="00F21022">
        <w:tc>
          <w:tcPr>
            <w:tcW w:w="1415" w:type="pct"/>
            <w:gridSpan w:val="3"/>
            <w:vAlign w:val="bottom"/>
          </w:tcPr>
          <w:p w14:paraId="1D0DF3A3" w14:textId="7244C74E" w:rsidR="00650259" w:rsidRPr="00AA4F2B" w:rsidRDefault="00781152" w:rsidP="0090596C">
            <w:pPr>
              <w:pStyle w:val="Standaardinspringing"/>
            </w:pPr>
            <w:r>
              <w:t>geslacht</w:t>
            </w:r>
          </w:p>
        </w:tc>
        <w:tc>
          <w:tcPr>
            <w:tcW w:w="3585" w:type="pct"/>
            <w:gridSpan w:val="3"/>
            <w:tcBorders>
              <w:bottom w:val="single" w:sz="4" w:space="0" w:color="auto"/>
            </w:tcBorders>
            <w:vAlign w:val="bottom"/>
          </w:tcPr>
          <w:p w14:paraId="3B4885D0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7BAFC501" w14:textId="77777777" w:rsidTr="00F21022">
        <w:tc>
          <w:tcPr>
            <w:tcW w:w="1415" w:type="pct"/>
            <w:gridSpan w:val="3"/>
            <w:vAlign w:val="bottom"/>
          </w:tcPr>
          <w:p w14:paraId="52DCEBE4" w14:textId="4E30B2D9" w:rsidR="00650259" w:rsidRPr="00AA4F2B" w:rsidRDefault="00781152" w:rsidP="0090596C">
            <w:pPr>
              <w:pStyle w:val="Standaardinspringing"/>
            </w:pPr>
            <w:r>
              <w:t>paard wordt gebracht</w:t>
            </w:r>
          </w:p>
        </w:tc>
        <w:tc>
          <w:tcPr>
            <w:tcW w:w="1085" w:type="pct"/>
            <w:tcBorders>
              <w:bottom w:val="single" w:sz="4" w:space="0" w:color="auto"/>
            </w:tcBorders>
            <w:vAlign w:val="bottom"/>
          </w:tcPr>
          <w:p w14:paraId="00527B93" w14:textId="77777777" w:rsidR="00650259" w:rsidRPr="00AA4F2B" w:rsidRDefault="00650259" w:rsidP="007F7B5D">
            <w:pPr>
              <w:spacing w:before="120"/>
            </w:pPr>
          </w:p>
        </w:tc>
        <w:tc>
          <w:tcPr>
            <w:tcW w:w="1176" w:type="pct"/>
            <w:vAlign w:val="bottom"/>
          </w:tcPr>
          <w:p w14:paraId="775B5F89" w14:textId="539EE62F" w:rsidR="00650259" w:rsidRPr="00AA4F2B" w:rsidRDefault="00650259" w:rsidP="0090596C"/>
        </w:tc>
        <w:tc>
          <w:tcPr>
            <w:tcW w:w="1324" w:type="pct"/>
            <w:tcBorders>
              <w:bottom w:val="single" w:sz="4" w:space="0" w:color="auto"/>
            </w:tcBorders>
            <w:vAlign w:val="bottom"/>
          </w:tcPr>
          <w:p w14:paraId="076D0043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08CE0BE5" w14:textId="77777777" w:rsidTr="00F21022">
        <w:tc>
          <w:tcPr>
            <w:tcW w:w="1415" w:type="pct"/>
            <w:gridSpan w:val="3"/>
            <w:vAlign w:val="bottom"/>
          </w:tcPr>
          <w:p w14:paraId="2125C02F" w14:textId="6EA613F2" w:rsidR="00650259" w:rsidRPr="00AA4F2B" w:rsidRDefault="00781152" w:rsidP="0090596C">
            <w:pPr>
              <w:pStyle w:val="Standaardinspringing"/>
            </w:pPr>
            <w:r>
              <w:t>Paard wordt opgehaald</w:t>
            </w:r>
          </w:p>
        </w:tc>
        <w:tc>
          <w:tcPr>
            <w:tcW w:w="3585" w:type="pct"/>
            <w:gridSpan w:val="3"/>
            <w:tcBorders>
              <w:bottom w:val="single" w:sz="4" w:space="0" w:color="auto"/>
            </w:tcBorders>
            <w:vAlign w:val="bottom"/>
          </w:tcPr>
          <w:p w14:paraId="404A98A0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3073E2EB" w14:textId="77777777" w:rsidTr="00F21022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63AAF488" w14:textId="77777777" w:rsidR="00650259" w:rsidRPr="00AA4F2B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20731" w:rsidRPr="00AA4F2B" w14:paraId="7B75340E" w14:textId="77777777" w:rsidTr="00F21022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6F85D3B2" w14:textId="77777777" w:rsidR="00820731" w:rsidRDefault="00820731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255564D8" w14:textId="77777777" w:rsidR="00820731" w:rsidRDefault="00820731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24B32708" w14:textId="77777777" w:rsidR="00820731" w:rsidRDefault="00820731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3138BACE" w14:textId="77777777" w:rsidR="00820731" w:rsidRDefault="00820731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3FCDD337" w14:textId="77777777" w:rsidR="00820731" w:rsidRDefault="00820731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700B4579" w14:textId="77777777" w:rsidR="00820731" w:rsidRPr="00AA4F2B" w:rsidRDefault="00820731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AA4F2B" w14:paraId="531B9CFB" w14:textId="77777777" w:rsidTr="0081290D">
        <w:tc>
          <w:tcPr>
            <w:tcW w:w="5000" w:type="pct"/>
            <w:gridSpan w:val="6"/>
            <w:shd w:val="clear" w:color="auto" w:fill="FFFFFF" w:themeFill="background1"/>
          </w:tcPr>
          <w:p w14:paraId="68D51F38" w14:textId="17CDCE67" w:rsidR="00650259" w:rsidRPr="00AA4F2B" w:rsidRDefault="00781152" w:rsidP="0090596C">
            <w:pPr>
              <w:pStyle w:val="Kop1"/>
            </w:pPr>
            <w:proofErr w:type="gramStart"/>
            <w:r w:rsidRPr="0081290D">
              <w:rPr>
                <w:color w:val="auto"/>
              </w:rPr>
              <w:t>Adres gegevens</w:t>
            </w:r>
            <w:proofErr w:type="gramEnd"/>
            <w:r w:rsidRPr="0081290D">
              <w:rPr>
                <w:color w:val="auto"/>
              </w:rPr>
              <w:t xml:space="preserve"> eigenaar</w:t>
            </w:r>
          </w:p>
        </w:tc>
      </w:tr>
      <w:tr w:rsidR="00650259" w:rsidRPr="00AA4F2B" w14:paraId="67F8B4BE" w14:textId="77777777" w:rsidTr="00F21022">
        <w:tc>
          <w:tcPr>
            <w:tcW w:w="1415" w:type="pct"/>
            <w:gridSpan w:val="3"/>
            <w:vAlign w:val="bottom"/>
          </w:tcPr>
          <w:p w14:paraId="656229C4" w14:textId="5B1C1487" w:rsidR="00650259" w:rsidRPr="00AA4F2B" w:rsidRDefault="00781152" w:rsidP="00F52451">
            <w:pPr>
              <w:pStyle w:val="Standaardinspringing"/>
            </w:pPr>
            <w:r>
              <w:t>naam</w:t>
            </w:r>
          </w:p>
        </w:tc>
        <w:tc>
          <w:tcPr>
            <w:tcW w:w="3585" w:type="pct"/>
            <w:gridSpan w:val="3"/>
            <w:tcBorders>
              <w:bottom w:val="single" w:sz="4" w:space="0" w:color="auto"/>
            </w:tcBorders>
            <w:vAlign w:val="bottom"/>
          </w:tcPr>
          <w:p w14:paraId="01E92337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1668C770" w14:textId="77777777" w:rsidTr="00F21022">
        <w:tc>
          <w:tcPr>
            <w:tcW w:w="1415" w:type="pct"/>
            <w:gridSpan w:val="3"/>
            <w:vAlign w:val="bottom"/>
          </w:tcPr>
          <w:p w14:paraId="4B3ACCF8" w14:textId="2EA0235E" w:rsidR="00650259" w:rsidRPr="00AA4F2B" w:rsidRDefault="00781152" w:rsidP="00F52451">
            <w:pPr>
              <w:pStyle w:val="Standaardinspringing"/>
            </w:pPr>
            <w:r>
              <w:t>adres</w:t>
            </w:r>
          </w:p>
        </w:tc>
        <w:tc>
          <w:tcPr>
            <w:tcW w:w="35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D61ECF" w14:textId="77777777" w:rsidR="00650259" w:rsidRPr="00AA4F2B" w:rsidRDefault="00650259" w:rsidP="007F7B5D">
            <w:pPr>
              <w:spacing w:before="120"/>
            </w:pPr>
          </w:p>
        </w:tc>
      </w:tr>
      <w:tr w:rsidR="00781152" w:rsidRPr="00AA4F2B" w14:paraId="129B61CA" w14:textId="77777777" w:rsidTr="00F21022">
        <w:tc>
          <w:tcPr>
            <w:tcW w:w="1415" w:type="pct"/>
            <w:gridSpan w:val="3"/>
            <w:vAlign w:val="bottom"/>
          </w:tcPr>
          <w:p w14:paraId="2469E811" w14:textId="7D4AC7B6" w:rsidR="00781152" w:rsidRDefault="00781152" w:rsidP="00F52451">
            <w:pPr>
              <w:pStyle w:val="Standaardinspringing"/>
            </w:pPr>
            <w:r>
              <w:t>pc en woonplaats</w:t>
            </w:r>
          </w:p>
        </w:tc>
        <w:tc>
          <w:tcPr>
            <w:tcW w:w="35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F8888E" w14:textId="77777777" w:rsidR="00781152" w:rsidRPr="00AA4F2B" w:rsidRDefault="00781152" w:rsidP="007F7B5D">
            <w:pPr>
              <w:spacing w:before="120"/>
            </w:pPr>
          </w:p>
        </w:tc>
      </w:tr>
      <w:tr w:rsidR="00650259" w:rsidRPr="00AA4F2B" w14:paraId="10A21446" w14:textId="77777777" w:rsidTr="00F21022">
        <w:tc>
          <w:tcPr>
            <w:tcW w:w="1415" w:type="pct"/>
            <w:gridSpan w:val="3"/>
            <w:vAlign w:val="bottom"/>
          </w:tcPr>
          <w:p w14:paraId="4CB7DE2A" w14:textId="084D2B23" w:rsidR="00650259" w:rsidRPr="00AA4F2B" w:rsidRDefault="00781152" w:rsidP="00F52451">
            <w:pPr>
              <w:pStyle w:val="Standaardinspringing"/>
            </w:pPr>
            <w:r>
              <w:t>telefoon</w:t>
            </w:r>
          </w:p>
        </w:tc>
        <w:tc>
          <w:tcPr>
            <w:tcW w:w="108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D2E03A" w14:textId="77777777" w:rsidR="00650259" w:rsidRPr="00AA4F2B" w:rsidRDefault="00650259" w:rsidP="007F7B5D">
            <w:pPr>
              <w:spacing w:before="120"/>
            </w:pPr>
          </w:p>
        </w:tc>
        <w:tc>
          <w:tcPr>
            <w:tcW w:w="1176" w:type="pct"/>
            <w:tcBorders>
              <w:top w:val="single" w:sz="4" w:space="0" w:color="auto"/>
            </w:tcBorders>
            <w:vAlign w:val="bottom"/>
          </w:tcPr>
          <w:p w14:paraId="68F0EB48" w14:textId="38DC973E" w:rsidR="00650259" w:rsidRPr="00AA4F2B" w:rsidRDefault="00650259" w:rsidP="00F52451"/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7F1DAB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0AD2AD07" w14:textId="77777777" w:rsidTr="00F21022">
        <w:sdt>
          <w:sdtPr>
            <w:id w:val="1334104394"/>
            <w:placeholder>
              <w:docPart w:val="CA5E9223ECA04A2FB9665D849F1C6102"/>
            </w:placeholder>
            <w:temporary/>
            <w:showingPlcHdr/>
            <w15:appearance w15:val="hidden"/>
          </w:sdtPr>
          <w:sdtContent>
            <w:tc>
              <w:tcPr>
                <w:tcW w:w="1415" w:type="pct"/>
                <w:gridSpan w:val="3"/>
                <w:vAlign w:val="bottom"/>
              </w:tcPr>
              <w:p w14:paraId="34F06B51" w14:textId="77777777" w:rsidR="00650259" w:rsidRPr="00AA4F2B" w:rsidRDefault="0090596C" w:rsidP="00F52451">
                <w:pPr>
                  <w:pStyle w:val="Standaardinspringing"/>
                </w:pPr>
                <w:r w:rsidRPr="00AA4F2B">
                  <w:rPr>
                    <w:lang w:bidi="nl-NL"/>
                  </w:rPr>
                  <w:t>E-mail</w:t>
                </w:r>
              </w:p>
            </w:tc>
          </w:sdtContent>
        </w:sdt>
        <w:tc>
          <w:tcPr>
            <w:tcW w:w="3585" w:type="pct"/>
            <w:gridSpan w:val="3"/>
            <w:tcBorders>
              <w:bottom w:val="single" w:sz="4" w:space="0" w:color="auto"/>
            </w:tcBorders>
            <w:vAlign w:val="bottom"/>
          </w:tcPr>
          <w:p w14:paraId="0651CA83" w14:textId="77777777" w:rsidR="00650259" w:rsidRPr="00AA4F2B" w:rsidRDefault="00650259" w:rsidP="007F7B5D">
            <w:pPr>
              <w:spacing w:before="120"/>
            </w:pPr>
          </w:p>
        </w:tc>
      </w:tr>
      <w:tr w:rsidR="00781152" w:rsidRPr="00AA4F2B" w14:paraId="1A829A26" w14:textId="77777777" w:rsidTr="00F21022">
        <w:tc>
          <w:tcPr>
            <w:tcW w:w="1415" w:type="pct"/>
            <w:gridSpan w:val="3"/>
            <w:vAlign w:val="bottom"/>
          </w:tcPr>
          <w:p w14:paraId="1873376F" w14:textId="063D81D8" w:rsidR="00781152" w:rsidRDefault="00781152" w:rsidP="00F52451">
            <w:pPr>
              <w:pStyle w:val="Standaardinspringing"/>
            </w:pPr>
          </w:p>
        </w:tc>
        <w:tc>
          <w:tcPr>
            <w:tcW w:w="3585" w:type="pct"/>
            <w:gridSpan w:val="3"/>
            <w:tcBorders>
              <w:bottom w:val="single" w:sz="4" w:space="0" w:color="auto"/>
            </w:tcBorders>
            <w:vAlign w:val="bottom"/>
          </w:tcPr>
          <w:p w14:paraId="172250CE" w14:textId="77777777" w:rsidR="00781152" w:rsidRPr="00AA4F2B" w:rsidRDefault="00781152" w:rsidP="007F7B5D">
            <w:pPr>
              <w:spacing w:before="120"/>
            </w:pPr>
          </w:p>
        </w:tc>
      </w:tr>
      <w:tr w:rsidR="00650259" w:rsidRPr="00AA4F2B" w14:paraId="20611BC4" w14:textId="77777777" w:rsidTr="00F21022">
        <w:tc>
          <w:tcPr>
            <w:tcW w:w="700" w:type="pct"/>
            <w:gridSpan w:val="2"/>
            <w:vAlign w:val="bottom"/>
          </w:tcPr>
          <w:p w14:paraId="4F44AA2D" w14:textId="31791124" w:rsidR="00650259" w:rsidRPr="00AA4F2B" w:rsidRDefault="00650259" w:rsidP="0090596C">
            <w:pPr>
              <w:spacing w:before="120"/>
              <w:ind w:left="698"/>
            </w:pPr>
          </w:p>
        </w:tc>
        <w:tc>
          <w:tcPr>
            <w:tcW w:w="4300" w:type="pct"/>
            <w:gridSpan w:val="4"/>
            <w:vAlign w:val="bottom"/>
          </w:tcPr>
          <w:p w14:paraId="0E31097F" w14:textId="77777777" w:rsidR="00650259" w:rsidRDefault="00650259" w:rsidP="00F52451"/>
          <w:p w14:paraId="184168E0" w14:textId="2DCF2B7B" w:rsidR="00820731" w:rsidRPr="00AA4F2B" w:rsidRDefault="00820731" w:rsidP="00F52451"/>
        </w:tc>
      </w:tr>
      <w:tr w:rsidR="00650259" w:rsidRPr="00AA4F2B" w14:paraId="79E6E647" w14:textId="77777777" w:rsidTr="00F21022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872DF22" w14:textId="77777777" w:rsidR="00650259" w:rsidRPr="00AA4F2B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AA4F2B" w14:paraId="3B02ED2E" w14:textId="77777777" w:rsidTr="0081290D">
        <w:tc>
          <w:tcPr>
            <w:tcW w:w="5000" w:type="pct"/>
            <w:gridSpan w:val="6"/>
            <w:shd w:val="clear" w:color="auto" w:fill="FFFFFF" w:themeFill="background1"/>
          </w:tcPr>
          <w:p w14:paraId="2A1D2436" w14:textId="34C36085" w:rsidR="00650259" w:rsidRPr="00AA4F2B" w:rsidRDefault="00781152" w:rsidP="0090596C">
            <w:pPr>
              <w:pStyle w:val="Kop1"/>
            </w:pPr>
            <w:bookmarkStart w:id="0" w:name="_Hlk521325947"/>
            <w:r w:rsidRPr="0081290D">
              <w:rPr>
                <w:color w:val="auto"/>
              </w:rPr>
              <w:t>Eigenaar wil we</w:t>
            </w:r>
            <w:r w:rsidR="00F21022" w:rsidRPr="0081290D">
              <w:rPr>
                <w:color w:val="auto"/>
              </w:rPr>
              <w:t>l/niet</w:t>
            </w:r>
            <w:r w:rsidRPr="0081290D">
              <w:rPr>
                <w:color w:val="auto"/>
              </w:rPr>
              <w:t xml:space="preserve"> deelnemen aan </w:t>
            </w:r>
            <w:proofErr w:type="spellStart"/>
            <w:r w:rsidRPr="0081290D">
              <w:rPr>
                <w:color w:val="auto"/>
              </w:rPr>
              <w:t>Whats</w:t>
            </w:r>
            <w:proofErr w:type="spellEnd"/>
            <w:r w:rsidRPr="0081290D">
              <w:rPr>
                <w:color w:val="auto"/>
              </w:rPr>
              <w:t xml:space="preserve"> app groep</w:t>
            </w:r>
            <w:r w:rsidR="00F21022" w:rsidRPr="0081290D">
              <w:rPr>
                <w:color w:val="auto"/>
              </w:rPr>
              <w:t xml:space="preserve"> Stal Quinto</w:t>
            </w:r>
          </w:p>
        </w:tc>
      </w:tr>
      <w:tr w:rsidR="00781152" w:rsidRPr="00AA4F2B" w14:paraId="26EB899D" w14:textId="77777777" w:rsidTr="0081290D">
        <w:trPr>
          <w:trHeight w:val="80"/>
        </w:trPr>
        <w:tc>
          <w:tcPr>
            <w:tcW w:w="5000" w:type="pct"/>
            <w:gridSpan w:val="6"/>
            <w:shd w:val="clear" w:color="auto" w:fill="FFFFFF" w:themeFill="background1"/>
          </w:tcPr>
          <w:p w14:paraId="36E5BF60" w14:textId="77777777" w:rsidR="00781152" w:rsidRPr="00AA4F2B" w:rsidRDefault="00781152" w:rsidP="0090596C">
            <w:pPr>
              <w:pStyle w:val="Kop1"/>
            </w:pPr>
          </w:p>
        </w:tc>
      </w:tr>
      <w:bookmarkEnd w:id="0"/>
      <w:tr w:rsidR="00650259" w:rsidRPr="00AA4F2B" w14:paraId="59C0CEEE" w14:textId="77777777" w:rsidTr="00F21022">
        <w:tc>
          <w:tcPr>
            <w:tcW w:w="1415" w:type="pct"/>
            <w:gridSpan w:val="3"/>
            <w:vAlign w:val="bottom"/>
          </w:tcPr>
          <w:p w14:paraId="39C2E96C" w14:textId="77777777" w:rsidR="00650259" w:rsidRPr="00AA4F2B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5" w:type="pct"/>
            <w:gridSpan w:val="3"/>
            <w:vAlign w:val="bottom"/>
          </w:tcPr>
          <w:p w14:paraId="0581A5C3" w14:textId="77777777" w:rsidR="00650259" w:rsidRPr="00AA4F2B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AA4F2B" w14:paraId="005FAF41" w14:textId="77777777" w:rsidTr="00F21022">
        <w:tc>
          <w:tcPr>
            <w:tcW w:w="307" w:type="pct"/>
            <w:vAlign w:val="bottom"/>
          </w:tcPr>
          <w:p w14:paraId="54CF56ED" w14:textId="26111458" w:rsidR="00E677FE" w:rsidRPr="00AA4F2B" w:rsidRDefault="00E677FE" w:rsidP="00F52451">
            <w:pPr>
              <w:spacing w:before="120"/>
              <w:ind w:left="-20"/>
              <w:rPr>
                <w:sz w:val="36"/>
              </w:rPr>
            </w:pPr>
          </w:p>
        </w:tc>
        <w:tc>
          <w:tcPr>
            <w:tcW w:w="4693" w:type="pct"/>
            <w:gridSpan w:val="5"/>
            <w:vAlign w:val="bottom"/>
          </w:tcPr>
          <w:p w14:paraId="3146B377" w14:textId="51618AA7" w:rsidR="00E677FE" w:rsidRPr="00AA4F2B" w:rsidRDefault="00E677FE" w:rsidP="00F52451">
            <w:pPr>
              <w:spacing w:before="120"/>
            </w:pPr>
          </w:p>
        </w:tc>
      </w:tr>
    </w:tbl>
    <w:p w14:paraId="71D30DFA" w14:textId="77777777" w:rsidR="00CE6104" w:rsidRPr="00AA4F2B" w:rsidRDefault="00CE6104" w:rsidP="00E677FE">
      <w:pPr>
        <w:spacing w:after="0"/>
        <w:rPr>
          <w:sz w:val="12"/>
          <w:szCs w:val="16"/>
        </w:rPr>
      </w:pPr>
    </w:p>
    <w:sectPr w:rsidR="00CE6104" w:rsidRPr="00AA4F2B" w:rsidSect="00AA4F2B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9A4AA" w14:textId="77777777" w:rsidR="00184A8D" w:rsidRDefault="00184A8D" w:rsidP="00650259">
      <w:pPr>
        <w:spacing w:after="0" w:line="240" w:lineRule="auto"/>
      </w:pPr>
      <w:r>
        <w:separator/>
      </w:r>
    </w:p>
  </w:endnote>
  <w:endnote w:type="continuationSeparator" w:id="0">
    <w:p w14:paraId="7B71B499" w14:textId="77777777" w:rsidR="00184A8D" w:rsidRDefault="00184A8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F2F83D-3DB6-4CE6-A615-9F1681EEADDC}"/>
    <w:embedBold r:id="rId2" w:fontKey="{3D50B125-CC31-4303-A127-FE67C29787B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15B3B2E-F743-4185-9038-3CCC518E663F}"/>
    <w:embedBold r:id="rId4" w:fontKey="{9B73072E-1181-4707-9A30-C2ECC76BBFA7}"/>
    <w:embedItalic r:id="rId5" w:fontKey="{AD30410E-E8A7-49B6-B1DB-447C639514E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D894387-0739-4132-B910-E3A061D772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23"/>
      <w:gridCol w:w="4503"/>
    </w:tblGrid>
    <w:tr w:rsidR="007F7B5D" w:rsidRPr="007F7B5D" w14:paraId="12A5968E" w14:textId="77777777" w:rsidTr="00C4167A">
      <w:tc>
        <w:tcPr>
          <w:tcW w:w="4675" w:type="dxa"/>
          <w:vAlign w:val="center"/>
        </w:tcPr>
        <w:p w14:paraId="114A261A" w14:textId="5669A528" w:rsidR="007F7B5D" w:rsidRPr="007F7B5D" w:rsidRDefault="00F21022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Stal Quinto</w:t>
          </w:r>
        </w:p>
      </w:tc>
      <w:tc>
        <w:tcPr>
          <w:tcW w:w="4675" w:type="dxa"/>
          <w:vAlign w:val="center"/>
        </w:tcPr>
        <w:p w14:paraId="64A46AE4" w14:textId="2DF1CF24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758D845F" w14:textId="77777777" w:rsidR="0090596C" w:rsidRDefault="0090596C" w:rsidP="007F7B5D">
    <w:pPr>
      <w:pStyle w:val="Geenafstand"/>
    </w:pPr>
  </w:p>
  <w:p w14:paraId="2E65A50C" w14:textId="77777777" w:rsidR="00F21022" w:rsidRDefault="00F21022" w:rsidP="007F7B5D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1C61C" w14:textId="77777777" w:rsidR="00184A8D" w:rsidRDefault="00184A8D" w:rsidP="00650259">
      <w:pPr>
        <w:spacing w:after="0" w:line="240" w:lineRule="auto"/>
      </w:pPr>
      <w:r>
        <w:separator/>
      </w:r>
    </w:p>
  </w:footnote>
  <w:footnote w:type="continuationSeparator" w:id="0">
    <w:p w14:paraId="5B3DCD31" w14:textId="77777777" w:rsidR="00184A8D" w:rsidRDefault="00184A8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293"/>
      <w:gridCol w:w="7733"/>
    </w:tblGrid>
    <w:tr w:rsidR="0090596C" w14:paraId="351CF8D6" w14:textId="77777777" w:rsidTr="0090596C">
      <w:trPr>
        <w:trHeight w:val="990"/>
      </w:trPr>
      <w:tc>
        <w:tcPr>
          <w:tcW w:w="1350" w:type="dxa"/>
          <w:vAlign w:val="center"/>
        </w:tcPr>
        <w:p w14:paraId="32E91BE6" w14:textId="448BD988" w:rsidR="0090596C" w:rsidRDefault="0090596C" w:rsidP="0090596C">
          <w:pPr>
            <w:pStyle w:val="Koptekst"/>
            <w:ind w:left="-108"/>
          </w:pPr>
          <w:bookmarkStart w:id="1" w:name="_Hlk521325785"/>
        </w:p>
      </w:tc>
      <w:tc>
        <w:tcPr>
          <w:tcW w:w="8000" w:type="dxa"/>
          <w:vAlign w:val="center"/>
        </w:tcPr>
        <w:p w14:paraId="33E00B44" w14:textId="78D77C13" w:rsidR="0090596C" w:rsidRPr="0090596C" w:rsidRDefault="00781152" w:rsidP="0090596C">
          <w:pPr>
            <w:pStyle w:val="Koptekst"/>
          </w:pPr>
          <w:r>
            <w:t>Aanmeldings formulier</w:t>
          </w:r>
        </w:p>
      </w:tc>
    </w:tr>
    <w:bookmarkEnd w:id="1"/>
  </w:tbl>
  <w:p w14:paraId="3382E802" w14:textId="77777777" w:rsidR="00650259" w:rsidRPr="0090596C" w:rsidRDefault="00650259" w:rsidP="0090596C">
    <w:pPr>
      <w:pStyle w:val="Geenafstand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22408503">
    <w:abstractNumId w:val="11"/>
  </w:num>
  <w:num w:numId="2" w16cid:durableId="1272936935">
    <w:abstractNumId w:val="7"/>
  </w:num>
  <w:num w:numId="3" w16cid:durableId="38283544">
    <w:abstractNumId w:val="15"/>
  </w:num>
  <w:num w:numId="4" w16cid:durableId="1596550854">
    <w:abstractNumId w:val="12"/>
  </w:num>
  <w:num w:numId="5" w16cid:durableId="1538466027">
    <w:abstractNumId w:val="13"/>
  </w:num>
  <w:num w:numId="6" w16cid:durableId="1072435878">
    <w:abstractNumId w:val="19"/>
  </w:num>
  <w:num w:numId="7" w16cid:durableId="295839071">
    <w:abstractNumId w:val="6"/>
  </w:num>
  <w:num w:numId="8" w16cid:durableId="1990550107">
    <w:abstractNumId w:val="10"/>
  </w:num>
  <w:num w:numId="9" w16cid:durableId="528027750">
    <w:abstractNumId w:val="17"/>
  </w:num>
  <w:num w:numId="10" w16cid:durableId="2052924582">
    <w:abstractNumId w:val="1"/>
  </w:num>
  <w:num w:numId="11" w16cid:durableId="1101727861">
    <w:abstractNumId w:val="5"/>
  </w:num>
  <w:num w:numId="12" w16cid:durableId="1418944039">
    <w:abstractNumId w:val="0"/>
  </w:num>
  <w:num w:numId="13" w16cid:durableId="1411735733">
    <w:abstractNumId w:val="2"/>
  </w:num>
  <w:num w:numId="14" w16cid:durableId="7295901">
    <w:abstractNumId w:val="9"/>
  </w:num>
  <w:num w:numId="15" w16cid:durableId="694617384">
    <w:abstractNumId w:val="8"/>
  </w:num>
  <w:num w:numId="16" w16cid:durableId="1341348630">
    <w:abstractNumId w:val="16"/>
  </w:num>
  <w:num w:numId="17" w16cid:durableId="492258400">
    <w:abstractNumId w:val="3"/>
  </w:num>
  <w:num w:numId="18" w16cid:durableId="1952735794">
    <w:abstractNumId w:val="21"/>
  </w:num>
  <w:num w:numId="19" w16cid:durableId="1515850067">
    <w:abstractNumId w:val="18"/>
  </w:num>
  <w:num w:numId="20" w16cid:durableId="744373086">
    <w:abstractNumId w:val="14"/>
  </w:num>
  <w:num w:numId="21" w16cid:durableId="1288004008">
    <w:abstractNumId w:val="20"/>
  </w:num>
  <w:num w:numId="22" w16cid:durableId="198064740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152"/>
    <w:rsid w:val="000456E1"/>
    <w:rsid w:val="00052382"/>
    <w:rsid w:val="0006568A"/>
    <w:rsid w:val="00076F0F"/>
    <w:rsid w:val="00084253"/>
    <w:rsid w:val="000D1F49"/>
    <w:rsid w:val="001727CA"/>
    <w:rsid w:val="00184A8D"/>
    <w:rsid w:val="002316D0"/>
    <w:rsid w:val="002928D0"/>
    <w:rsid w:val="002A4BB4"/>
    <w:rsid w:val="002C56E6"/>
    <w:rsid w:val="00361E11"/>
    <w:rsid w:val="00385BAB"/>
    <w:rsid w:val="003B4744"/>
    <w:rsid w:val="003F0847"/>
    <w:rsid w:val="0040090B"/>
    <w:rsid w:val="004346EA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81152"/>
    <w:rsid w:val="007A35A8"/>
    <w:rsid w:val="007B0A85"/>
    <w:rsid w:val="007C6A52"/>
    <w:rsid w:val="007F7B5D"/>
    <w:rsid w:val="0081290D"/>
    <w:rsid w:val="0082043E"/>
    <w:rsid w:val="00820731"/>
    <w:rsid w:val="00836129"/>
    <w:rsid w:val="008E203A"/>
    <w:rsid w:val="0090596C"/>
    <w:rsid w:val="0091229C"/>
    <w:rsid w:val="00940E73"/>
    <w:rsid w:val="0098597D"/>
    <w:rsid w:val="009C2CEC"/>
    <w:rsid w:val="009F619A"/>
    <w:rsid w:val="009F6DDE"/>
    <w:rsid w:val="00A370A8"/>
    <w:rsid w:val="00AA4F2B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DD7E74"/>
    <w:rsid w:val="00E139C4"/>
    <w:rsid w:val="00E61C09"/>
    <w:rsid w:val="00E677FE"/>
    <w:rsid w:val="00EB3B58"/>
    <w:rsid w:val="00EC7359"/>
    <w:rsid w:val="00EE3054"/>
    <w:rsid w:val="00F00606"/>
    <w:rsid w:val="00F01256"/>
    <w:rsid w:val="00F21022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99B31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7F7B5D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Roaming\Microsoft\Templates\Formulier%20voor%20adreslijstgegeve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A5E9223ECA04A2FB9665D849F1C61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15F007-A9B0-4BE9-9311-44F996EC7370}"/>
      </w:docPartPr>
      <w:docPartBody>
        <w:p w:rsidR="00EA228D" w:rsidRDefault="00000000">
          <w:pPr>
            <w:pStyle w:val="CA5E9223ECA04A2FB9665D849F1C6102"/>
          </w:pPr>
          <w:r w:rsidRPr="0090596C">
            <w:rPr>
              <w:lang w:bidi="nl-NL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248"/>
    <w:rsid w:val="00297428"/>
    <w:rsid w:val="00877372"/>
    <w:rsid w:val="00EA228D"/>
    <w:rsid w:val="00F4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A5E9223ECA04A2FB9665D849F1C6102">
    <w:name w:val="CA5E9223ECA04A2FB9665D849F1C6102"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0</TotalTime>
  <Pages>1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2023-07-05T08:37:00Z</dcterms:created>
  <dcterms:modified xsi:type="dcterms:W3CDTF">2023-07-05T08:40:00Z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