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7F5E6" w14:textId="155BBDBE" w:rsidR="006461FF" w:rsidRDefault="00935464" w:rsidP="00322953">
      <w:pPr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object w:dxaOrig="1440" w:dyaOrig="1440" w14:anchorId="1780E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4.65pt;margin-top:-62.55pt;width:116.55pt;height:103.1pt;z-index:251658240;mso-position-horizontal-relative:text;mso-position-vertical-relative:text;mso-width-relative:page;mso-height-relative:page" wrapcoords="-105 0 -105 21374 21600 21374 21600 0 -105 0">
            <v:imagedata r:id="rId5" o:title=""/>
            <w10:wrap type="tight"/>
          </v:shape>
          <o:OLEObject Type="Embed" ProgID="AcroExch.Document.DC" ShapeID="_x0000_s1026" DrawAspect="Content" ObjectID="_1608982824" r:id="rId6"/>
        </w:object>
      </w:r>
      <w:r w:rsidR="00860D91" w:rsidRPr="00F50EDC">
        <w:rPr>
          <w:b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36940119" wp14:editId="66032A9A">
            <wp:simplePos x="0" y="0"/>
            <wp:positionH relativeFrom="column">
              <wp:posOffset>-415290</wp:posOffset>
            </wp:positionH>
            <wp:positionV relativeFrom="paragraph">
              <wp:posOffset>-598170</wp:posOffset>
            </wp:positionV>
            <wp:extent cx="2494280" cy="539750"/>
            <wp:effectExtent l="0" t="0" r="1270" b="0"/>
            <wp:wrapTight wrapText="bothSides">
              <wp:wrapPolygon edited="0">
                <wp:start x="0" y="0"/>
                <wp:lineTo x="0" y="20584"/>
                <wp:lineTo x="15012" y="20584"/>
                <wp:lineTo x="21446" y="20584"/>
                <wp:lineTo x="21446" y="0"/>
                <wp:lineTo x="7259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046D" w14:textId="77777777" w:rsidR="00C019A7" w:rsidRDefault="00C019A7" w:rsidP="00860D91">
      <w:pPr>
        <w:jc w:val="center"/>
        <w:outlineLvl w:val="0"/>
        <w:rPr>
          <w:b/>
          <w:sz w:val="28"/>
          <w:szCs w:val="28"/>
          <w:lang w:val="en-US"/>
        </w:rPr>
      </w:pPr>
    </w:p>
    <w:p w14:paraId="6DFE759D" w14:textId="6F965836" w:rsidR="000D3A00" w:rsidRPr="001378D2" w:rsidRDefault="00111C2D" w:rsidP="00860D91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ERASMUS+ </w:t>
      </w:r>
      <w:r w:rsidR="000D3A00" w:rsidRPr="001378D2">
        <w:rPr>
          <w:b/>
          <w:sz w:val="28"/>
          <w:szCs w:val="28"/>
          <w:lang w:val="en-US"/>
        </w:rPr>
        <w:t xml:space="preserve"> INTERNATIONAL EXCHANGE PROJECT</w:t>
      </w:r>
    </w:p>
    <w:p w14:paraId="6DFE759E" w14:textId="220BC505" w:rsidR="000D3A00" w:rsidRPr="001378D2" w:rsidRDefault="00111C2D" w:rsidP="000744D7">
      <w:pPr>
        <w:jc w:val="center"/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"Sports with no borders</w:t>
      </w:r>
      <w:r w:rsidR="001378D2" w:rsidRPr="001378D2">
        <w:rPr>
          <w:b/>
          <w:i/>
          <w:sz w:val="24"/>
          <w:szCs w:val="24"/>
          <w:lang w:val="en-US"/>
        </w:rPr>
        <w:t>”</w:t>
      </w:r>
    </w:p>
    <w:p w14:paraId="6DFE759F" w14:textId="451D481E" w:rsidR="000D3A00" w:rsidRPr="00BF78BD" w:rsidRDefault="000D3A00" w:rsidP="000744D7">
      <w:pPr>
        <w:jc w:val="center"/>
        <w:rPr>
          <w:b/>
          <w:sz w:val="24"/>
          <w:szCs w:val="24"/>
          <w:lang w:val="en-US"/>
        </w:rPr>
      </w:pPr>
      <w:r w:rsidRPr="00BF78BD">
        <w:rPr>
          <w:b/>
          <w:sz w:val="24"/>
          <w:szCs w:val="24"/>
          <w:lang w:val="en-US"/>
        </w:rPr>
        <w:t>VISIT</w:t>
      </w:r>
    </w:p>
    <w:p w14:paraId="6DFE75A0" w14:textId="4FE1A1C4" w:rsidR="000D3A00" w:rsidRPr="001378D2" w:rsidRDefault="00E17E3F" w:rsidP="000744D7">
      <w:pPr>
        <w:pStyle w:val="Geenafstand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I.E.S. SANTA MARIA LA REAL</w:t>
      </w:r>
    </w:p>
    <w:p w14:paraId="6DFE75A1" w14:textId="77777777" w:rsidR="001378D2" w:rsidRPr="001378D2" w:rsidRDefault="001378D2" w:rsidP="000744D7">
      <w:pPr>
        <w:pStyle w:val="Geenafstand"/>
        <w:jc w:val="center"/>
        <w:rPr>
          <w:b/>
          <w:lang w:val="en-US"/>
        </w:rPr>
      </w:pPr>
    </w:p>
    <w:p w14:paraId="6DFE75A2" w14:textId="77777777" w:rsidR="001378D2" w:rsidRPr="00BF78BD" w:rsidRDefault="001378D2" w:rsidP="000744D7">
      <w:pPr>
        <w:jc w:val="center"/>
        <w:outlineLvl w:val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TO</w:t>
      </w:r>
    </w:p>
    <w:p w14:paraId="6DFE75A3" w14:textId="77777777" w:rsidR="000D3A00" w:rsidRPr="00BF78BD" w:rsidRDefault="000D3A00" w:rsidP="000744D7">
      <w:pPr>
        <w:jc w:val="center"/>
        <w:outlineLvl w:val="0"/>
        <w:rPr>
          <w:b/>
          <w:sz w:val="24"/>
          <w:szCs w:val="24"/>
          <w:lang w:val="en-US"/>
        </w:rPr>
      </w:pPr>
      <w:r w:rsidRPr="00BF78BD">
        <w:rPr>
          <w:b/>
          <w:sz w:val="24"/>
          <w:szCs w:val="24"/>
          <w:lang w:val="en-US"/>
        </w:rPr>
        <w:t>CHARLEMAGNE</w:t>
      </w:r>
      <w:r w:rsidR="00F07A38">
        <w:rPr>
          <w:b/>
          <w:sz w:val="24"/>
          <w:szCs w:val="24"/>
          <w:lang w:val="en-US"/>
        </w:rPr>
        <w:t xml:space="preserve"> </w:t>
      </w:r>
      <w:r w:rsidR="002C621B">
        <w:rPr>
          <w:b/>
          <w:sz w:val="24"/>
          <w:szCs w:val="24"/>
          <w:lang w:val="en-US"/>
        </w:rPr>
        <w:t>COLLEGE EIJKHAGEN</w:t>
      </w:r>
    </w:p>
    <w:p w14:paraId="6DFE75A4" w14:textId="5CC0E635" w:rsidR="001378D2" w:rsidRPr="00BF78BD" w:rsidRDefault="00111C2D" w:rsidP="000744D7">
      <w:pPr>
        <w:jc w:val="center"/>
        <w:outlineLvl w:val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10</w:t>
      </w:r>
      <w:r>
        <w:rPr>
          <w:b/>
          <w:sz w:val="24"/>
          <w:szCs w:val="24"/>
          <w:vertAlign w:val="superscript"/>
          <w:lang w:val="en-US"/>
        </w:rPr>
        <w:t xml:space="preserve">th </w:t>
      </w:r>
      <w:r w:rsidR="00E17E3F">
        <w:rPr>
          <w:b/>
          <w:sz w:val="24"/>
          <w:szCs w:val="24"/>
          <w:lang w:val="en-US"/>
        </w:rPr>
        <w:t xml:space="preserve">– </w:t>
      </w:r>
      <w:r>
        <w:rPr>
          <w:b/>
          <w:sz w:val="24"/>
          <w:szCs w:val="24"/>
          <w:lang w:val="en-US"/>
        </w:rPr>
        <w:t>15</w:t>
      </w:r>
      <w:r w:rsidR="00E17E3F" w:rsidRPr="00E17E3F">
        <w:rPr>
          <w:b/>
          <w:sz w:val="24"/>
          <w:szCs w:val="24"/>
          <w:vertAlign w:val="superscript"/>
          <w:lang w:val="en-US"/>
        </w:rPr>
        <w:t>th</w:t>
      </w:r>
      <w:r>
        <w:rPr>
          <w:b/>
          <w:sz w:val="24"/>
          <w:szCs w:val="24"/>
          <w:lang w:val="en-US"/>
        </w:rPr>
        <w:t xml:space="preserve">  February 2019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36"/>
        <w:gridCol w:w="3301"/>
        <w:gridCol w:w="2051"/>
      </w:tblGrid>
      <w:tr w:rsidR="000D3A00" w14:paraId="6DFE75A8" w14:textId="77777777" w:rsidTr="1BCBAA59">
        <w:tc>
          <w:tcPr>
            <w:tcW w:w="3936" w:type="dxa"/>
            <w:shd w:val="clear" w:color="auto" w:fill="FFFF00"/>
          </w:tcPr>
          <w:p w14:paraId="6DFE75A5" w14:textId="77777777" w:rsidR="000D3A00" w:rsidRPr="00626B2C" w:rsidRDefault="00243309" w:rsidP="00731C3B">
            <w:pPr>
              <w:rPr>
                <w:b/>
                <w:i/>
                <w:sz w:val="28"/>
                <w:szCs w:val="28"/>
              </w:rPr>
            </w:pPr>
            <w:r w:rsidRPr="00626B2C">
              <w:rPr>
                <w:b/>
                <w:i/>
                <w:sz w:val="28"/>
                <w:szCs w:val="28"/>
              </w:rPr>
              <w:t>Calendar</w:t>
            </w:r>
          </w:p>
        </w:tc>
        <w:tc>
          <w:tcPr>
            <w:tcW w:w="3301" w:type="dxa"/>
            <w:shd w:val="clear" w:color="auto" w:fill="92D050"/>
          </w:tcPr>
          <w:p w14:paraId="6DFE75A6" w14:textId="77777777" w:rsidR="000D3A00" w:rsidRPr="00626B2C" w:rsidRDefault="000D3A00" w:rsidP="00731C3B">
            <w:pPr>
              <w:rPr>
                <w:b/>
                <w:i/>
                <w:sz w:val="28"/>
                <w:szCs w:val="28"/>
              </w:rPr>
            </w:pPr>
            <w:r w:rsidRPr="00626B2C">
              <w:rPr>
                <w:b/>
                <w:i/>
                <w:sz w:val="28"/>
                <w:szCs w:val="28"/>
              </w:rPr>
              <w:t>Morning</w:t>
            </w:r>
            <w:r w:rsidR="00B257F3" w:rsidRPr="00626B2C">
              <w:rPr>
                <w:b/>
                <w:i/>
                <w:sz w:val="28"/>
                <w:szCs w:val="28"/>
              </w:rPr>
              <w:t>/Afternoon</w:t>
            </w:r>
          </w:p>
        </w:tc>
        <w:tc>
          <w:tcPr>
            <w:tcW w:w="2051" w:type="dxa"/>
            <w:shd w:val="clear" w:color="auto" w:fill="00B0F0"/>
          </w:tcPr>
          <w:p w14:paraId="6DFE75A7" w14:textId="77777777" w:rsidR="000D3A00" w:rsidRPr="00626B2C" w:rsidRDefault="000D3A00" w:rsidP="00731C3B">
            <w:pPr>
              <w:rPr>
                <w:b/>
                <w:i/>
                <w:sz w:val="28"/>
                <w:szCs w:val="28"/>
              </w:rPr>
            </w:pPr>
            <w:r w:rsidRPr="00626B2C">
              <w:rPr>
                <w:b/>
                <w:i/>
                <w:sz w:val="28"/>
                <w:szCs w:val="28"/>
              </w:rPr>
              <w:t>Evening</w:t>
            </w:r>
          </w:p>
        </w:tc>
      </w:tr>
      <w:tr w:rsidR="000D3A00" w:rsidRPr="005A04EF" w14:paraId="6DFE75B7" w14:textId="77777777" w:rsidTr="1BCBAA59">
        <w:tc>
          <w:tcPr>
            <w:tcW w:w="3936" w:type="dxa"/>
            <w:shd w:val="clear" w:color="auto" w:fill="auto"/>
          </w:tcPr>
          <w:p w14:paraId="6DFE75A9" w14:textId="7768FAFB" w:rsidR="000D3A00" w:rsidRPr="00266053" w:rsidRDefault="00C749C3" w:rsidP="000D3A00">
            <w:pPr>
              <w:rPr>
                <w:b/>
                <w:sz w:val="28"/>
                <w:szCs w:val="28"/>
                <w:u w:val="single"/>
                <w:lang w:val="en-US"/>
              </w:rPr>
            </w:pPr>
            <w:r w:rsidRPr="00266053">
              <w:rPr>
                <w:b/>
                <w:sz w:val="28"/>
                <w:szCs w:val="28"/>
                <w:u w:val="single"/>
                <w:lang w:val="en-US"/>
              </w:rPr>
              <w:t>Sunday 10</w:t>
            </w:r>
            <w:r w:rsidRPr="00266053">
              <w:rPr>
                <w:b/>
                <w:sz w:val="28"/>
                <w:szCs w:val="28"/>
                <w:u w:val="single"/>
                <w:vertAlign w:val="superscript"/>
                <w:lang w:val="en-US"/>
              </w:rPr>
              <w:t>th</w:t>
            </w:r>
            <w:r w:rsidRPr="00266053">
              <w:rPr>
                <w:b/>
                <w:sz w:val="28"/>
                <w:szCs w:val="28"/>
                <w:u w:val="single"/>
                <w:lang w:val="en-US"/>
              </w:rPr>
              <w:t xml:space="preserve"> February</w:t>
            </w:r>
            <w:r w:rsidR="0068659B" w:rsidRPr="00266053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6DFE75AA" w14:textId="77777777" w:rsidR="004E63C8" w:rsidRPr="00266053" w:rsidRDefault="004E63C8" w:rsidP="000D3A00">
            <w:pPr>
              <w:rPr>
                <w:b/>
                <w:sz w:val="24"/>
                <w:szCs w:val="24"/>
                <w:u w:val="single"/>
                <w:lang w:val="en-US"/>
              </w:rPr>
            </w:pPr>
          </w:p>
          <w:p w14:paraId="6DFE75AF" w14:textId="38D30C86" w:rsidR="00357FB3" w:rsidRPr="00202B8A" w:rsidRDefault="00CC0449" w:rsidP="002D3B73">
            <w:pPr>
              <w:rPr>
                <w:b/>
                <w:i/>
                <w:sz w:val="24"/>
                <w:szCs w:val="24"/>
                <w:lang w:val="en-US"/>
              </w:rPr>
            </w:pPr>
            <w:r w:rsidRPr="00266053">
              <w:rPr>
                <w:b/>
                <w:sz w:val="24"/>
                <w:szCs w:val="24"/>
                <w:lang w:val="en-US"/>
              </w:rPr>
              <w:t>Mr</w:t>
            </w:r>
            <w:r w:rsidR="005A04EF" w:rsidRPr="00266053">
              <w:rPr>
                <w:b/>
                <w:sz w:val="24"/>
                <w:szCs w:val="24"/>
                <w:lang w:val="en-US"/>
              </w:rPr>
              <w:t>s. Van Buren</w:t>
            </w:r>
            <w:r w:rsidR="00DE45A1" w:rsidRPr="00266053">
              <w:rPr>
                <w:b/>
                <w:sz w:val="24"/>
                <w:szCs w:val="24"/>
                <w:lang w:val="en-US"/>
              </w:rPr>
              <w:t xml:space="preserve"> and Mr. Ketzer</w:t>
            </w:r>
            <w:r w:rsidR="00923A70" w:rsidRPr="00266053">
              <w:rPr>
                <w:b/>
                <w:sz w:val="24"/>
                <w:szCs w:val="24"/>
                <w:lang w:val="en-US"/>
              </w:rPr>
              <w:t xml:space="preserve"> </w:t>
            </w:r>
            <w:r w:rsidR="003A0B38" w:rsidRPr="00266053">
              <w:rPr>
                <w:b/>
                <w:sz w:val="24"/>
                <w:szCs w:val="24"/>
                <w:lang w:val="en-US"/>
              </w:rPr>
              <w:t xml:space="preserve">and </w:t>
            </w:r>
            <w:r w:rsidR="004E3874" w:rsidRPr="00266053">
              <w:rPr>
                <w:b/>
                <w:sz w:val="24"/>
                <w:szCs w:val="24"/>
                <w:lang w:val="en-US"/>
              </w:rPr>
              <w:t>(</w:t>
            </w:r>
            <w:r w:rsidR="003A0B38" w:rsidRPr="00266053">
              <w:rPr>
                <w:b/>
                <w:sz w:val="24"/>
                <w:szCs w:val="24"/>
                <w:lang w:val="en-US"/>
              </w:rPr>
              <w:t>all</w:t>
            </w:r>
            <w:r w:rsidR="004E3874" w:rsidRPr="00266053">
              <w:rPr>
                <w:b/>
                <w:sz w:val="24"/>
                <w:szCs w:val="24"/>
                <w:lang w:val="en-US"/>
              </w:rPr>
              <w:t>)</w:t>
            </w:r>
            <w:r w:rsidR="003A0B38" w:rsidRPr="00266053">
              <w:rPr>
                <w:b/>
                <w:sz w:val="24"/>
                <w:szCs w:val="24"/>
                <w:lang w:val="en-US"/>
              </w:rPr>
              <w:t xml:space="preserve"> involved students</w:t>
            </w:r>
            <w:r w:rsidR="000D3A00" w:rsidRPr="00266053">
              <w:rPr>
                <w:b/>
                <w:sz w:val="24"/>
                <w:szCs w:val="24"/>
                <w:lang w:val="en-US"/>
              </w:rPr>
              <w:t xml:space="preserve"> will meet an</w:t>
            </w:r>
            <w:r w:rsidR="00865043" w:rsidRPr="00266053">
              <w:rPr>
                <w:b/>
                <w:sz w:val="24"/>
                <w:szCs w:val="24"/>
                <w:lang w:val="en-US"/>
              </w:rPr>
              <w:t>d greet our guest</w:t>
            </w:r>
            <w:r w:rsidR="00E17E3F" w:rsidRPr="00266053">
              <w:rPr>
                <w:b/>
                <w:sz w:val="24"/>
                <w:szCs w:val="24"/>
                <w:lang w:val="en-US"/>
              </w:rPr>
              <w:t>s at Airport Charleroi</w:t>
            </w:r>
          </w:p>
        </w:tc>
        <w:tc>
          <w:tcPr>
            <w:tcW w:w="3301" w:type="dxa"/>
            <w:shd w:val="clear" w:color="auto" w:fill="auto"/>
          </w:tcPr>
          <w:p w14:paraId="6DFE75B0" w14:textId="2EBA5126" w:rsidR="00FC42D6" w:rsidRPr="00EF0B7F" w:rsidRDefault="0042739A" w:rsidP="00FC42D6">
            <w:pPr>
              <w:rPr>
                <w:b/>
                <w:sz w:val="24"/>
                <w:szCs w:val="24"/>
                <w:lang w:val="en-US"/>
              </w:rPr>
            </w:pPr>
            <w:r w:rsidRPr="00EF0B7F">
              <w:rPr>
                <w:b/>
                <w:sz w:val="24"/>
                <w:szCs w:val="24"/>
                <w:lang w:val="en-US"/>
              </w:rPr>
              <w:t>15.00</w:t>
            </w:r>
            <w:r w:rsidR="00B819C1" w:rsidRPr="00EF0B7F">
              <w:rPr>
                <w:b/>
                <w:sz w:val="24"/>
                <w:szCs w:val="24"/>
                <w:lang w:val="en-US"/>
              </w:rPr>
              <w:t>:</w:t>
            </w:r>
            <w:r w:rsidR="004E3874" w:rsidRPr="00EF0B7F">
              <w:rPr>
                <w:b/>
                <w:sz w:val="24"/>
                <w:szCs w:val="24"/>
                <w:lang w:val="en-US"/>
              </w:rPr>
              <w:t xml:space="preserve"> D</w:t>
            </w:r>
            <w:r w:rsidR="00E17E3F" w:rsidRPr="00EF0B7F">
              <w:rPr>
                <w:b/>
                <w:sz w:val="24"/>
                <w:szCs w:val="24"/>
                <w:lang w:val="en-US"/>
              </w:rPr>
              <w:t>eparture to Airport Charleroi</w:t>
            </w:r>
            <w:r w:rsidR="004327B5" w:rsidRPr="00EF0B7F">
              <w:rPr>
                <w:b/>
                <w:sz w:val="24"/>
                <w:szCs w:val="24"/>
                <w:lang w:val="en-US"/>
              </w:rPr>
              <w:t xml:space="preserve"> by bus</w:t>
            </w:r>
          </w:p>
          <w:p w14:paraId="6DFE75B1" w14:textId="77777777" w:rsidR="006F0E24" w:rsidRPr="00EF0B7F" w:rsidRDefault="006F0E24" w:rsidP="00FC42D6">
            <w:pPr>
              <w:rPr>
                <w:b/>
                <w:sz w:val="24"/>
                <w:szCs w:val="24"/>
                <w:lang w:val="en-US"/>
              </w:rPr>
            </w:pPr>
          </w:p>
          <w:p w14:paraId="6048AFAC" w14:textId="77777777" w:rsidR="00357FB3" w:rsidRDefault="0042739A" w:rsidP="00731C3B">
            <w:pPr>
              <w:rPr>
                <w:b/>
                <w:sz w:val="24"/>
                <w:szCs w:val="24"/>
                <w:lang w:val="en-US"/>
              </w:rPr>
            </w:pPr>
            <w:r w:rsidRPr="00EF0B7F">
              <w:rPr>
                <w:b/>
                <w:sz w:val="24"/>
                <w:szCs w:val="24"/>
                <w:lang w:val="en-US"/>
              </w:rPr>
              <w:t>16.35</w:t>
            </w:r>
            <w:r w:rsidR="004327B5" w:rsidRPr="00EF0B7F">
              <w:rPr>
                <w:b/>
                <w:sz w:val="24"/>
                <w:szCs w:val="24"/>
                <w:lang w:val="en-US"/>
              </w:rPr>
              <w:t>: Arrival</w:t>
            </w:r>
            <w:r w:rsidR="000969F2" w:rsidRPr="00EF0B7F">
              <w:rPr>
                <w:b/>
                <w:sz w:val="24"/>
                <w:szCs w:val="24"/>
                <w:lang w:val="en-US"/>
              </w:rPr>
              <w:t xml:space="preserve"> plane</w:t>
            </w:r>
            <w:r w:rsidR="00E17E3F" w:rsidRPr="00EF0B7F">
              <w:rPr>
                <w:b/>
                <w:sz w:val="24"/>
                <w:szCs w:val="24"/>
                <w:lang w:val="en-US"/>
              </w:rPr>
              <w:t xml:space="preserve"> at Airport Charleroi</w:t>
            </w:r>
            <w:r w:rsidR="002575D3" w:rsidRPr="00EF0B7F">
              <w:rPr>
                <w:b/>
                <w:sz w:val="24"/>
                <w:szCs w:val="24"/>
                <w:lang w:val="en-US"/>
              </w:rPr>
              <w:t xml:space="preserve"> (FR</w:t>
            </w:r>
            <w:r w:rsidR="00EF0B7F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EF0B7F">
              <w:rPr>
                <w:b/>
                <w:sz w:val="24"/>
                <w:szCs w:val="24"/>
                <w:lang w:val="en-US"/>
              </w:rPr>
              <w:t>6058</w:t>
            </w:r>
            <w:r w:rsidR="004E3874" w:rsidRPr="00EF0B7F">
              <w:rPr>
                <w:b/>
                <w:sz w:val="24"/>
                <w:szCs w:val="24"/>
                <w:lang w:val="en-US"/>
              </w:rPr>
              <w:t>)</w:t>
            </w:r>
          </w:p>
          <w:p w14:paraId="6DFE75B5" w14:textId="554557DD" w:rsidR="00CB7CFF" w:rsidRPr="008F1337" w:rsidRDefault="00CB7CFF" w:rsidP="00731C3B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051" w:type="dxa"/>
            <w:shd w:val="clear" w:color="auto" w:fill="auto"/>
          </w:tcPr>
          <w:p w14:paraId="4A9085B3" w14:textId="565726E2" w:rsidR="000D3A00" w:rsidRPr="00EF0B7F" w:rsidRDefault="00373632" w:rsidP="00731C3B">
            <w:pPr>
              <w:rPr>
                <w:b/>
                <w:sz w:val="24"/>
                <w:szCs w:val="24"/>
                <w:lang w:val="en-US"/>
              </w:rPr>
            </w:pPr>
            <w:r w:rsidRPr="00EF0B7F">
              <w:rPr>
                <w:b/>
                <w:sz w:val="24"/>
                <w:szCs w:val="24"/>
                <w:lang w:val="en-US"/>
              </w:rPr>
              <w:t>± 19.</w:t>
            </w:r>
            <w:r w:rsidR="00EF0B7F">
              <w:rPr>
                <w:b/>
                <w:sz w:val="24"/>
                <w:szCs w:val="24"/>
                <w:lang w:val="en-US"/>
              </w:rPr>
              <w:t>45</w:t>
            </w:r>
            <w:r w:rsidR="004327B5" w:rsidRPr="00EF0B7F">
              <w:rPr>
                <w:b/>
                <w:sz w:val="24"/>
                <w:szCs w:val="24"/>
                <w:lang w:val="en-US"/>
              </w:rPr>
              <w:t>: Meet and gree</w:t>
            </w:r>
            <w:r w:rsidR="00A46E71" w:rsidRPr="00EF0B7F">
              <w:rPr>
                <w:b/>
                <w:sz w:val="24"/>
                <w:szCs w:val="24"/>
                <w:lang w:val="en-US"/>
              </w:rPr>
              <w:t xml:space="preserve">t at </w:t>
            </w:r>
            <w:r w:rsidR="002840E4" w:rsidRPr="00EF0B7F">
              <w:rPr>
                <w:b/>
                <w:sz w:val="24"/>
                <w:szCs w:val="24"/>
                <w:lang w:val="en-US"/>
              </w:rPr>
              <w:t xml:space="preserve"> Eijkhagen by host families</w:t>
            </w:r>
          </w:p>
          <w:p w14:paraId="6DFE75B6" w14:textId="7EC64621" w:rsidR="00430261" w:rsidRPr="00EF0B7F" w:rsidRDefault="00430261" w:rsidP="00731C3B">
            <w:pPr>
              <w:rPr>
                <w:lang w:val="en-US"/>
              </w:rPr>
            </w:pPr>
          </w:p>
        </w:tc>
      </w:tr>
      <w:tr w:rsidR="00686718" w:rsidRPr="005A04EF" w14:paraId="6DFE75D9" w14:textId="77777777" w:rsidTr="1BCBAA59">
        <w:tc>
          <w:tcPr>
            <w:tcW w:w="3936" w:type="dxa"/>
            <w:shd w:val="clear" w:color="auto" w:fill="auto"/>
          </w:tcPr>
          <w:p w14:paraId="6DFE75B8" w14:textId="63993D3B" w:rsidR="00686718" w:rsidRPr="009B0A83" w:rsidRDefault="00C749C3" w:rsidP="00686718">
            <w:pPr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  <w:lang w:val="en-US"/>
              </w:rPr>
              <w:t>Monday 11</w:t>
            </w:r>
            <w:r w:rsidRPr="00C749C3">
              <w:rPr>
                <w:b/>
                <w:sz w:val="28"/>
                <w:szCs w:val="28"/>
                <w:u w:val="single"/>
                <w:vertAlign w:val="superscript"/>
                <w:lang w:val="en-US"/>
              </w:rPr>
              <w:t>th</w:t>
            </w:r>
            <w:r>
              <w:rPr>
                <w:b/>
                <w:sz w:val="28"/>
                <w:szCs w:val="28"/>
                <w:u w:val="single"/>
                <w:lang w:val="en-US"/>
              </w:rPr>
              <w:t xml:space="preserve"> February</w:t>
            </w:r>
            <w:r w:rsidR="0068659B" w:rsidRPr="009B0A83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6DFE75B9" w14:textId="77777777" w:rsidR="004E63C8" w:rsidRPr="00DC2D90" w:rsidRDefault="004E63C8" w:rsidP="00686718">
            <w:pPr>
              <w:rPr>
                <w:b/>
                <w:i/>
                <w:sz w:val="24"/>
                <w:szCs w:val="24"/>
                <w:u w:val="single"/>
                <w:lang w:val="en-US"/>
              </w:rPr>
            </w:pPr>
          </w:p>
          <w:p w14:paraId="3F8FA706" w14:textId="2BA704EF" w:rsidR="00E17E3F" w:rsidRDefault="00430261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Ms. Sterk</w:t>
            </w:r>
            <w:r w:rsidR="00E17E3F">
              <w:rPr>
                <w:b/>
                <w:sz w:val="24"/>
                <w:szCs w:val="24"/>
                <w:lang w:val="en-US"/>
              </w:rPr>
              <w:t xml:space="preserve"> i</w:t>
            </w:r>
            <w:r>
              <w:rPr>
                <w:b/>
                <w:sz w:val="24"/>
                <w:szCs w:val="24"/>
                <w:lang w:val="en-US"/>
              </w:rPr>
              <w:t>s in charge (8.30-9.20</w:t>
            </w:r>
            <w:r w:rsidR="00856A72" w:rsidRPr="00086AC7">
              <w:rPr>
                <w:b/>
                <w:sz w:val="24"/>
                <w:szCs w:val="24"/>
                <w:lang w:val="en-US"/>
              </w:rPr>
              <w:t>)</w:t>
            </w:r>
          </w:p>
          <w:p w14:paraId="3A458C2B" w14:textId="10E75E46" w:rsidR="00430261" w:rsidRDefault="00430261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Rutten is in charge (9.20-10.10)</w:t>
            </w:r>
          </w:p>
          <w:p w14:paraId="7A676E78" w14:textId="105A88D6" w:rsidR="00430261" w:rsidRDefault="007264CD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Mrs. Van Buren</w:t>
            </w:r>
            <w:r w:rsidR="00557A9D">
              <w:rPr>
                <w:b/>
                <w:sz w:val="24"/>
                <w:szCs w:val="24"/>
                <w:lang w:val="en-US"/>
              </w:rPr>
              <w:t>, Mr. Vinken</w:t>
            </w:r>
            <w:r>
              <w:rPr>
                <w:b/>
                <w:sz w:val="24"/>
                <w:szCs w:val="24"/>
                <w:lang w:val="en-US"/>
              </w:rPr>
              <w:t xml:space="preserve"> and Mr. Ketzer are </w:t>
            </w:r>
            <w:r w:rsidR="00430261">
              <w:rPr>
                <w:b/>
                <w:sz w:val="24"/>
                <w:szCs w:val="24"/>
                <w:lang w:val="en-US"/>
              </w:rPr>
              <w:t xml:space="preserve"> in charge (10.30-12.00)</w:t>
            </w:r>
          </w:p>
          <w:p w14:paraId="539E6240" w14:textId="22790D5D" w:rsidR="00202B8A" w:rsidRPr="00086AC7" w:rsidRDefault="00430261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Mrs. Van Buren, </w:t>
            </w:r>
            <w:r w:rsidR="00576C33">
              <w:rPr>
                <w:b/>
                <w:sz w:val="24"/>
                <w:szCs w:val="24"/>
                <w:lang w:val="en-US"/>
              </w:rPr>
              <w:t>Mr. Ketzer, Mr. Vinken a</w:t>
            </w:r>
            <w:r w:rsidR="00EB7666">
              <w:rPr>
                <w:b/>
                <w:sz w:val="24"/>
                <w:szCs w:val="24"/>
                <w:lang w:val="en-US"/>
              </w:rPr>
              <w:t>n</w:t>
            </w:r>
            <w:r w:rsidR="00576C33">
              <w:rPr>
                <w:b/>
                <w:sz w:val="24"/>
                <w:szCs w:val="24"/>
                <w:lang w:val="en-US"/>
              </w:rPr>
              <w:t>d</w:t>
            </w:r>
            <w:r w:rsidR="00EB7666">
              <w:rPr>
                <w:b/>
                <w:sz w:val="24"/>
                <w:szCs w:val="24"/>
                <w:lang w:val="en-US"/>
              </w:rPr>
              <w:t xml:space="preserve"> M</w:t>
            </w:r>
            <w:r w:rsidR="00202B8A">
              <w:rPr>
                <w:b/>
                <w:sz w:val="24"/>
                <w:szCs w:val="24"/>
                <w:lang w:val="en-US"/>
              </w:rPr>
              <w:t xml:space="preserve">s. </w:t>
            </w:r>
            <w:r w:rsidR="00373632">
              <w:rPr>
                <w:b/>
                <w:sz w:val="24"/>
                <w:szCs w:val="24"/>
                <w:lang w:val="en-US"/>
              </w:rPr>
              <w:t>Sterk are in charge (12.30-16.15</w:t>
            </w:r>
            <w:r w:rsidR="00202B8A">
              <w:rPr>
                <w:b/>
                <w:sz w:val="24"/>
                <w:szCs w:val="24"/>
                <w:lang w:val="en-US"/>
              </w:rPr>
              <w:t>)</w:t>
            </w:r>
          </w:p>
          <w:p w14:paraId="6DFE75BB" w14:textId="77777777" w:rsidR="005D008C" w:rsidRPr="00DC2D90" w:rsidRDefault="005D008C" w:rsidP="00686718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5BC" w14:textId="495AB318" w:rsidR="005D008C" w:rsidRPr="00202B8A" w:rsidRDefault="00E17E3F" w:rsidP="00686718">
            <w:pPr>
              <w:rPr>
                <w:b/>
                <w:i/>
                <w:sz w:val="24"/>
                <w:szCs w:val="24"/>
                <w:lang w:val="en-US"/>
              </w:rPr>
            </w:pPr>
            <w:r w:rsidRPr="00202B8A">
              <w:rPr>
                <w:b/>
                <w:i/>
                <w:sz w:val="24"/>
                <w:szCs w:val="24"/>
                <w:lang w:val="en-US"/>
              </w:rPr>
              <w:t>Spanish</w:t>
            </w:r>
            <w:r w:rsidR="00F63CF8" w:rsidRPr="00202B8A">
              <w:rPr>
                <w:b/>
                <w:i/>
                <w:sz w:val="24"/>
                <w:szCs w:val="24"/>
                <w:lang w:val="en-US"/>
              </w:rPr>
              <w:t xml:space="preserve"> teachers and students c</w:t>
            </w:r>
            <w:r w:rsidR="00834E66" w:rsidRPr="00202B8A">
              <w:rPr>
                <w:b/>
                <w:i/>
                <w:sz w:val="24"/>
                <w:szCs w:val="24"/>
                <w:lang w:val="en-US"/>
              </w:rPr>
              <w:t>lass</w:t>
            </w:r>
            <w:r w:rsidR="00F63CF8" w:rsidRPr="00202B8A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="00791203" w:rsidRPr="00202B8A">
              <w:rPr>
                <w:b/>
                <w:i/>
                <w:sz w:val="24"/>
                <w:szCs w:val="24"/>
                <w:lang w:val="en-US"/>
              </w:rPr>
              <w:t xml:space="preserve">room </w:t>
            </w:r>
            <w:r w:rsidR="00AF6E65">
              <w:rPr>
                <w:b/>
                <w:i/>
                <w:sz w:val="24"/>
                <w:szCs w:val="24"/>
                <w:lang w:val="en-US"/>
              </w:rPr>
              <w:t>210</w:t>
            </w:r>
            <w:r w:rsidRPr="00202B8A">
              <w:rPr>
                <w:b/>
                <w:i/>
                <w:sz w:val="24"/>
                <w:szCs w:val="24"/>
                <w:lang w:val="en-US"/>
              </w:rPr>
              <w:t xml:space="preserve"> (8.30-10.10</w:t>
            </w:r>
            <w:r w:rsidR="005D008C" w:rsidRPr="00202B8A">
              <w:rPr>
                <w:b/>
                <w:i/>
                <w:sz w:val="24"/>
                <w:szCs w:val="24"/>
                <w:lang w:val="en-US"/>
              </w:rPr>
              <w:t>)</w:t>
            </w:r>
          </w:p>
          <w:p w14:paraId="6DFE75BD" w14:textId="2150E305" w:rsidR="00856A72" w:rsidRPr="00DC2D90" w:rsidRDefault="00856A72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268CDCDB" w14:textId="30F10EBF" w:rsidR="006461FF" w:rsidRDefault="006461FF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24"/>
                <w:szCs w:val="24"/>
                <w:lang w:val="en-US"/>
              </w:rPr>
              <w:t>Dutch students attend their classes from 8.30-12.10</w:t>
            </w:r>
            <w:r w:rsidR="00373632">
              <w:rPr>
                <w:b/>
                <w:color w:val="FF0000"/>
                <w:sz w:val="24"/>
                <w:szCs w:val="24"/>
                <w:lang w:val="en-US"/>
              </w:rPr>
              <w:t>!</w:t>
            </w:r>
          </w:p>
          <w:p w14:paraId="25CCDBC0" w14:textId="77777777" w:rsidR="006461FF" w:rsidRDefault="006461FF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41421A25" w14:textId="5748BDB7" w:rsidR="00791203" w:rsidRPr="00DC2D90" w:rsidRDefault="00791203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DC2D90">
              <w:rPr>
                <w:b/>
                <w:color w:val="FF0000"/>
                <w:sz w:val="24"/>
                <w:szCs w:val="24"/>
                <w:lang w:val="en-US"/>
              </w:rPr>
              <w:t>Dutch students</w:t>
            </w:r>
            <w:r w:rsidR="007264CD">
              <w:rPr>
                <w:b/>
                <w:color w:val="FF0000"/>
                <w:sz w:val="24"/>
                <w:szCs w:val="24"/>
                <w:lang w:val="en-US"/>
              </w:rPr>
              <w:t xml:space="preserve"> are involved in the program from 12.30-16.15</w:t>
            </w:r>
          </w:p>
          <w:p w14:paraId="6DFE75C2" w14:textId="7C1C8B8A" w:rsidR="00396828" w:rsidRPr="00202B8A" w:rsidRDefault="00396828" w:rsidP="00202B8A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301" w:type="dxa"/>
            <w:shd w:val="clear" w:color="auto" w:fill="auto"/>
          </w:tcPr>
          <w:p w14:paraId="6DFE75C3" w14:textId="77777777" w:rsidR="003A0B38" w:rsidRPr="003A0B38" w:rsidRDefault="003A0B38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A0B38">
              <w:rPr>
                <w:b/>
                <w:sz w:val="24"/>
                <w:szCs w:val="24"/>
                <w:lang w:val="en-US"/>
              </w:rPr>
              <w:t>8.30: Head</w:t>
            </w:r>
            <w:r w:rsidR="00923A70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3A0B38">
              <w:rPr>
                <w:b/>
                <w:sz w:val="24"/>
                <w:szCs w:val="24"/>
                <w:lang w:val="en-US"/>
              </w:rPr>
              <w:t>teacher</w:t>
            </w:r>
          </w:p>
          <w:p w14:paraId="6DFE75C4" w14:textId="0527E325" w:rsidR="003A0B38" w:rsidRPr="003A0B38" w:rsidRDefault="00791203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V</w:t>
            </w:r>
            <w:r w:rsidR="003A0B38" w:rsidRPr="003A0B38">
              <w:rPr>
                <w:b/>
                <w:sz w:val="24"/>
                <w:szCs w:val="24"/>
                <w:lang w:val="en-US"/>
              </w:rPr>
              <w:t>an Eyk</w:t>
            </w:r>
          </w:p>
          <w:p w14:paraId="6DFE75C5" w14:textId="22D701A8" w:rsidR="003A0B38" w:rsidRDefault="00A46E71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welcomes the </w:t>
            </w:r>
            <w:r w:rsidR="00E17E3F">
              <w:rPr>
                <w:b/>
                <w:sz w:val="24"/>
                <w:szCs w:val="24"/>
                <w:lang w:val="en-US"/>
              </w:rPr>
              <w:t>Spanish</w:t>
            </w:r>
            <w:r w:rsidR="003A0B38" w:rsidRPr="003A0B38">
              <w:rPr>
                <w:b/>
                <w:sz w:val="24"/>
                <w:szCs w:val="24"/>
                <w:lang w:val="en-US"/>
              </w:rPr>
              <w:t xml:space="preserve"> teachers and students</w:t>
            </w:r>
          </w:p>
          <w:p w14:paraId="6DFE75C6" w14:textId="77777777" w:rsidR="00326AB2" w:rsidRDefault="00326AB2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47BEA18" w14:textId="0ADC650A" w:rsidR="008C00E0" w:rsidRDefault="00430261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8.30-9.20: </w:t>
            </w:r>
            <w:r w:rsidR="006462B4">
              <w:rPr>
                <w:b/>
                <w:sz w:val="24"/>
                <w:szCs w:val="24"/>
                <w:lang w:val="en-US"/>
              </w:rPr>
              <w:t>Introd</w:t>
            </w:r>
            <w:r>
              <w:rPr>
                <w:b/>
                <w:sz w:val="24"/>
                <w:szCs w:val="24"/>
                <w:lang w:val="en-US"/>
              </w:rPr>
              <w:t>uction</w:t>
            </w:r>
            <w:r w:rsidR="00576C33">
              <w:rPr>
                <w:b/>
                <w:sz w:val="24"/>
                <w:szCs w:val="24"/>
                <w:lang w:val="en-US"/>
              </w:rPr>
              <w:t xml:space="preserve"> by M</w:t>
            </w:r>
            <w:r w:rsidR="00DE45A1">
              <w:rPr>
                <w:b/>
                <w:sz w:val="24"/>
                <w:szCs w:val="24"/>
                <w:lang w:val="en-US"/>
              </w:rPr>
              <w:t xml:space="preserve">s. </w:t>
            </w:r>
            <w:r>
              <w:rPr>
                <w:b/>
                <w:sz w:val="24"/>
                <w:szCs w:val="24"/>
                <w:lang w:val="en-US"/>
              </w:rPr>
              <w:t>Sterk</w:t>
            </w:r>
          </w:p>
          <w:p w14:paraId="44E6EB53" w14:textId="69DE9DAD" w:rsidR="00430261" w:rsidRDefault="00430261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351DB4E1" w14:textId="27B0D9F3" w:rsidR="00430261" w:rsidRDefault="00430261" w:rsidP="0075251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9.20-10.10: Work</w:t>
            </w:r>
            <w:r w:rsidR="0075251C">
              <w:rPr>
                <w:b/>
                <w:sz w:val="24"/>
                <w:szCs w:val="24"/>
                <w:lang w:val="en-US"/>
              </w:rPr>
              <w:t>shop</w:t>
            </w:r>
            <w:r w:rsidR="00626B2C">
              <w:rPr>
                <w:b/>
                <w:sz w:val="24"/>
                <w:szCs w:val="24"/>
                <w:lang w:val="en-US"/>
              </w:rPr>
              <w:t>/lesson</w:t>
            </w:r>
            <w:r w:rsidR="0075251C">
              <w:rPr>
                <w:b/>
                <w:sz w:val="24"/>
                <w:szCs w:val="24"/>
                <w:lang w:val="en-US"/>
              </w:rPr>
              <w:t xml:space="preserve"> by Mr. Rutten</w:t>
            </w:r>
            <w:r w:rsidR="00626B2C">
              <w:rPr>
                <w:b/>
                <w:sz w:val="24"/>
                <w:szCs w:val="24"/>
                <w:lang w:val="en-US"/>
              </w:rPr>
              <w:t xml:space="preserve"> for Spanish students</w:t>
            </w:r>
          </w:p>
          <w:p w14:paraId="22889521" w14:textId="77777777" w:rsidR="0075251C" w:rsidRDefault="0075251C" w:rsidP="0075251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5190AE89" w14:textId="3F9ACA09" w:rsidR="00430261" w:rsidRPr="00DE45A1" w:rsidRDefault="00430261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10.10-10.30: Break</w:t>
            </w:r>
          </w:p>
          <w:p w14:paraId="6DFE75C8" w14:textId="77777777" w:rsidR="00326AB2" w:rsidRDefault="00326AB2" w:rsidP="004302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DFE75C9" w14:textId="08B3EFE3" w:rsidR="005B630E" w:rsidRDefault="00DE45A1" w:rsidP="00430261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</w:t>
            </w:r>
            <w:r w:rsidR="00E17E3F">
              <w:rPr>
                <w:b/>
                <w:sz w:val="24"/>
                <w:szCs w:val="24"/>
                <w:lang w:val="en-US"/>
              </w:rPr>
              <w:t>.30</w:t>
            </w:r>
            <w:r w:rsidR="00791203">
              <w:rPr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b/>
                <w:sz w:val="24"/>
                <w:szCs w:val="24"/>
                <w:lang w:val="en-US"/>
              </w:rPr>
              <w:t>Visit to the Town Hall in L</w:t>
            </w:r>
            <w:r w:rsidR="00626B2C">
              <w:rPr>
                <w:b/>
                <w:sz w:val="24"/>
                <w:szCs w:val="24"/>
                <w:lang w:val="en-US"/>
              </w:rPr>
              <w:t>andgraaf (only Spanish students)</w:t>
            </w:r>
            <w:r w:rsidR="00576C33">
              <w:rPr>
                <w:b/>
                <w:sz w:val="24"/>
                <w:szCs w:val="24"/>
                <w:lang w:val="en-US"/>
              </w:rPr>
              <w:t>,</w:t>
            </w:r>
            <w:r w:rsidR="00F50EDC">
              <w:rPr>
                <w:b/>
                <w:sz w:val="24"/>
                <w:szCs w:val="24"/>
                <w:lang w:val="en-US"/>
              </w:rPr>
              <w:t xml:space="preserve"> reception by the Alderman ‘</w:t>
            </w:r>
            <w:r w:rsidR="00AE3BBB">
              <w:rPr>
                <w:b/>
                <w:sz w:val="24"/>
                <w:szCs w:val="24"/>
                <w:lang w:val="en-US"/>
              </w:rPr>
              <w:t>Education and C</w:t>
            </w:r>
            <w:r w:rsidR="00F50EDC">
              <w:rPr>
                <w:b/>
                <w:sz w:val="24"/>
                <w:szCs w:val="24"/>
                <w:lang w:val="en-US"/>
              </w:rPr>
              <w:t>ulture’</w:t>
            </w:r>
          </w:p>
          <w:p w14:paraId="4E97B157" w14:textId="77777777" w:rsidR="0037718B" w:rsidRDefault="0037718B" w:rsidP="00430261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5FCB5045" w14:textId="6A11379E" w:rsidR="0037718B" w:rsidRDefault="0037718B" w:rsidP="00430261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12.00</w:t>
            </w:r>
            <w:r w:rsidR="00430261">
              <w:rPr>
                <w:b/>
                <w:sz w:val="24"/>
                <w:szCs w:val="24"/>
                <w:lang w:val="en-US"/>
              </w:rPr>
              <w:t>-12.30</w:t>
            </w:r>
            <w:r>
              <w:rPr>
                <w:b/>
                <w:sz w:val="24"/>
                <w:szCs w:val="24"/>
                <w:lang w:val="en-US"/>
              </w:rPr>
              <w:t>: Break</w:t>
            </w:r>
          </w:p>
          <w:p w14:paraId="520BBCA2" w14:textId="15638ED7" w:rsidR="00DE45A1" w:rsidRDefault="00DE45A1" w:rsidP="00430261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35BA9D52" w14:textId="1CA30C8B" w:rsidR="00DE45A1" w:rsidRDefault="00202B8A" w:rsidP="006461FF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12.30</w:t>
            </w:r>
            <w:r w:rsidR="00DE45A1">
              <w:rPr>
                <w:b/>
                <w:sz w:val="24"/>
                <w:szCs w:val="24"/>
                <w:lang w:val="en-US"/>
              </w:rPr>
              <w:t xml:space="preserve">: Departure by bus to </w:t>
            </w:r>
            <w:r w:rsidR="000744D7">
              <w:rPr>
                <w:b/>
                <w:sz w:val="24"/>
                <w:szCs w:val="24"/>
                <w:lang w:val="en-US"/>
              </w:rPr>
              <w:lastRenderedPageBreak/>
              <w:t>Visitors Centre</w:t>
            </w:r>
            <w:r w:rsidR="00193AF1">
              <w:rPr>
                <w:b/>
                <w:sz w:val="24"/>
                <w:szCs w:val="24"/>
                <w:lang w:val="en-US"/>
              </w:rPr>
              <w:t xml:space="preserve"> </w:t>
            </w:r>
            <w:r w:rsidR="00DE45A1">
              <w:rPr>
                <w:b/>
                <w:sz w:val="24"/>
                <w:szCs w:val="24"/>
                <w:lang w:val="en-US"/>
              </w:rPr>
              <w:t>Bruns</w:t>
            </w:r>
            <w:r w:rsidR="001004C3">
              <w:rPr>
                <w:b/>
                <w:sz w:val="24"/>
                <w:szCs w:val="24"/>
                <w:lang w:val="en-US"/>
              </w:rPr>
              <w:t>s</w:t>
            </w:r>
            <w:r w:rsidR="00DE45A1">
              <w:rPr>
                <w:b/>
                <w:sz w:val="24"/>
                <w:szCs w:val="24"/>
                <w:lang w:val="en-US"/>
              </w:rPr>
              <w:t>ummerheide</w:t>
            </w:r>
          </w:p>
          <w:p w14:paraId="3624FC06" w14:textId="77777777" w:rsidR="007264CD" w:rsidRDefault="007264CD" w:rsidP="006461FF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473221F8" w14:textId="42F1234E" w:rsidR="00DE45A1" w:rsidRDefault="00202B8A" w:rsidP="00373632">
            <w:pPr>
              <w:ind w:left="36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13.0</w:t>
            </w:r>
            <w:r w:rsidR="00DE45A1">
              <w:rPr>
                <w:b/>
                <w:sz w:val="24"/>
                <w:szCs w:val="24"/>
                <w:lang w:val="en-US"/>
              </w:rPr>
              <w:t>0: Orienteering</w:t>
            </w:r>
            <w:r w:rsidR="00047C45">
              <w:rPr>
                <w:b/>
                <w:sz w:val="24"/>
                <w:szCs w:val="24"/>
                <w:lang w:val="en-US"/>
              </w:rPr>
              <w:t xml:space="preserve"> in</w:t>
            </w:r>
            <w:r w:rsidR="00331B9F">
              <w:rPr>
                <w:b/>
                <w:sz w:val="24"/>
                <w:szCs w:val="24"/>
                <w:lang w:val="en-US"/>
              </w:rPr>
              <w:t xml:space="preserve"> </w:t>
            </w:r>
            <w:r w:rsidR="00047C45">
              <w:rPr>
                <w:b/>
                <w:sz w:val="24"/>
                <w:szCs w:val="24"/>
                <w:lang w:val="en-US"/>
              </w:rPr>
              <w:t xml:space="preserve">small </w:t>
            </w:r>
            <w:r w:rsidR="00331B9F">
              <w:rPr>
                <w:b/>
                <w:sz w:val="24"/>
                <w:szCs w:val="24"/>
                <w:lang w:val="en-US"/>
              </w:rPr>
              <w:t>mixed groups</w:t>
            </w:r>
          </w:p>
          <w:p w14:paraId="3C3D1EBC" w14:textId="48AE1F12" w:rsidR="00DE45A1" w:rsidRDefault="00DE45A1" w:rsidP="00791203">
            <w:pPr>
              <w:ind w:left="360"/>
              <w:rPr>
                <w:b/>
                <w:sz w:val="24"/>
                <w:szCs w:val="24"/>
                <w:lang w:val="en-US"/>
              </w:rPr>
            </w:pPr>
          </w:p>
          <w:p w14:paraId="041B10AA" w14:textId="77777777" w:rsidR="00C019A7" w:rsidRDefault="00C429BA" w:rsidP="002B6CDD">
            <w:pPr>
              <w:ind w:left="36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± </w:t>
            </w:r>
            <w:r w:rsidR="00047C45">
              <w:rPr>
                <w:b/>
                <w:sz w:val="24"/>
                <w:szCs w:val="24"/>
                <w:lang w:val="en-US"/>
              </w:rPr>
              <w:t>16.15</w:t>
            </w:r>
            <w:r w:rsidR="00DE45A1">
              <w:rPr>
                <w:b/>
                <w:sz w:val="24"/>
                <w:szCs w:val="24"/>
                <w:lang w:val="en-US"/>
              </w:rPr>
              <w:t>: Arriv</w:t>
            </w:r>
            <w:r w:rsidR="0037718B">
              <w:rPr>
                <w:b/>
                <w:sz w:val="24"/>
                <w:szCs w:val="24"/>
                <w:lang w:val="en-US"/>
              </w:rPr>
              <w:t>al at school</w:t>
            </w:r>
          </w:p>
          <w:p w14:paraId="6DFE75D4" w14:textId="53DDEEB2" w:rsidR="002B6CDD" w:rsidRPr="003A0B38" w:rsidRDefault="002B6CDD" w:rsidP="002B6CDD">
            <w:pPr>
              <w:ind w:left="36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051" w:type="dxa"/>
            <w:shd w:val="clear" w:color="auto" w:fill="auto"/>
          </w:tcPr>
          <w:p w14:paraId="6DFE75D5" w14:textId="77777777" w:rsidR="00326AB2" w:rsidRPr="00326AB2" w:rsidRDefault="00326AB2" w:rsidP="00326AB2">
            <w:pPr>
              <w:rPr>
                <w:b/>
                <w:sz w:val="24"/>
                <w:szCs w:val="24"/>
                <w:lang w:val="en-US"/>
              </w:rPr>
            </w:pPr>
            <w:r w:rsidRPr="00326AB2">
              <w:rPr>
                <w:b/>
                <w:sz w:val="24"/>
                <w:szCs w:val="24"/>
                <w:lang w:val="en-US"/>
              </w:rPr>
              <w:lastRenderedPageBreak/>
              <w:t>Host family</w:t>
            </w:r>
          </w:p>
          <w:p w14:paraId="6DFE75D6" w14:textId="77777777" w:rsidR="00326AB2" w:rsidRPr="00326AB2" w:rsidRDefault="00326AB2" w:rsidP="00326AB2">
            <w:pPr>
              <w:rPr>
                <w:b/>
                <w:sz w:val="24"/>
                <w:szCs w:val="24"/>
                <w:lang w:val="en-US"/>
              </w:rPr>
            </w:pPr>
          </w:p>
          <w:p w14:paraId="45A09EAB" w14:textId="77777777" w:rsidR="00686718" w:rsidRDefault="00C763B4" w:rsidP="00326AB2">
            <w:pPr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P</w:t>
            </w:r>
            <w:r w:rsidR="00326AB2" w:rsidRPr="00326AB2">
              <w:rPr>
                <w:b/>
                <w:i/>
                <w:sz w:val="24"/>
                <w:szCs w:val="24"/>
                <w:lang w:val="en-US"/>
              </w:rPr>
              <w:t>acked lunch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 for students</w:t>
            </w:r>
            <w:r w:rsidR="00326AB2" w:rsidRPr="00326AB2">
              <w:rPr>
                <w:b/>
                <w:i/>
                <w:sz w:val="24"/>
                <w:szCs w:val="24"/>
                <w:lang w:val="en-US"/>
              </w:rPr>
              <w:t>!</w:t>
            </w:r>
          </w:p>
          <w:p w14:paraId="4E3D250D" w14:textId="77777777" w:rsidR="008F1337" w:rsidRDefault="008F1337" w:rsidP="00326AB2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5D8" w14:textId="78EBDEDD" w:rsidR="008F1337" w:rsidRPr="00326AB2" w:rsidRDefault="008F1337" w:rsidP="00326AB2">
            <w:pPr>
              <w:rPr>
                <w:b/>
                <w:i/>
                <w:sz w:val="24"/>
                <w:szCs w:val="24"/>
                <w:lang w:val="en-US"/>
              </w:rPr>
            </w:pPr>
          </w:p>
        </w:tc>
      </w:tr>
      <w:tr w:rsidR="00686718" w:rsidRPr="005A04EF" w14:paraId="6DFE7602" w14:textId="77777777" w:rsidTr="1BCBAA59">
        <w:tc>
          <w:tcPr>
            <w:tcW w:w="3936" w:type="dxa"/>
            <w:shd w:val="clear" w:color="auto" w:fill="auto"/>
          </w:tcPr>
          <w:p w14:paraId="6DFE75DE" w14:textId="477288B8" w:rsidR="00686718" w:rsidRPr="009F5179" w:rsidRDefault="00581435" w:rsidP="00686718">
            <w:pPr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  <w:lang w:val="en-US"/>
              </w:rPr>
              <w:t>Tu</w:t>
            </w:r>
            <w:r w:rsidR="00C749C3">
              <w:rPr>
                <w:b/>
                <w:sz w:val="28"/>
                <w:szCs w:val="28"/>
                <w:u w:val="single"/>
                <w:lang w:val="en-US"/>
              </w:rPr>
              <w:t>esday 12</w:t>
            </w:r>
            <w:r w:rsidR="00C749C3" w:rsidRPr="00C749C3">
              <w:rPr>
                <w:b/>
                <w:sz w:val="28"/>
                <w:szCs w:val="28"/>
                <w:u w:val="single"/>
                <w:vertAlign w:val="superscript"/>
                <w:lang w:val="en-US"/>
              </w:rPr>
              <w:t>th</w:t>
            </w:r>
            <w:r w:rsidR="00C749C3">
              <w:rPr>
                <w:b/>
                <w:sz w:val="28"/>
                <w:szCs w:val="28"/>
                <w:u w:val="single"/>
                <w:lang w:val="en-US"/>
              </w:rPr>
              <w:t xml:space="preserve"> February</w:t>
            </w:r>
            <w:r w:rsidR="0068659B" w:rsidRPr="009F5179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0A71DC59" w14:textId="77777777" w:rsidR="0015434E" w:rsidRDefault="0015434E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6DFE75E0" w14:textId="16EE1815" w:rsidR="00856A72" w:rsidRDefault="0037718B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Vinken and Mrs. Van Buren</w:t>
            </w:r>
            <w:r w:rsidR="00427C93">
              <w:rPr>
                <w:b/>
                <w:sz w:val="24"/>
                <w:szCs w:val="24"/>
                <w:lang w:val="en-US"/>
              </w:rPr>
              <w:t xml:space="preserve"> are</w:t>
            </w:r>
            <w:r w:rsidR="00856A72">
              <w:rPr>
                <w:b/>
                <w:sz w:val="24"/>
                <w:szCs w:val="24"/>
                <w:lang w:val="en-US"/>
              </w:rPr>
              <w:t xml:space="preserve"> in charge</w:t>
            </w:r>
            <w:r>
              <w:rPr>
                <w:b/>
                <w:sz w:val="24"/>
                <w:szCs w:val="24"/>
                <w:lang w:val="en-US"/>
              </w:rPr>
              <w:t xml:space="preserve"> (8.3</w:t>
            </w:r>
            <w:r w:rsidR="00C429BA">
              <w:rPr>
                <w:b/>
                <w:sz w:val="24"/>
                <w:szCs w:val="24"/>
                <w:lang w:val="en-US"/>
              </w:rPr>
              <w:t>0-16</w:t>
            </w:r>
            <w:r w:rsidR="00B34DBF">
              <w:rPr>
                <w:b/>
                <w:sz w:val="24"/>
                <w:szCs w:val="24"/>
                <w:lang w:val="en-US"/>
              </w:rPr>
              <w:t>.15</w:t>
            </w:r>
            <w:r w:rsidR="00826451">
              <w:rPr>
                <w:b/>
                <w:sz w:val="24"/>
                <w:szCs w:val="24"/>
                <w:lang w:val="en-US"/>
              </w:rPr>
              <w:t>)</w:t>
            </w:r>
          </w:p>
          <w:p w14:paraId="6DFE75E1" w14:textId="1CC90C9D" w:rsidR="00923A70" w:rsidRDefault="00923A70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4DED613B" w14:textId="690A7EE1" w:rsidR="00427C93" w:rsidRDefault="00427C93" w:rsidP="00427C93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427C93">
              <w:rPr>
                <w:b/>
                <w:color w:val="FF0000"/>
                <w:sz w:val="24"/>
                <w:szCs w:val="24"/>
                <w:lang w:val="en-US"/>
              </w:rPr>
              <w:t>Dutch students are in</w:t>
            </w:r>
            <w:r w:rsidR="007264CD">
              <w:rPr>
                <w:b/>
                <w:color w:val="FF0000"/>
                <w:sz w:val="24"/>
                <w:szCs w:val="24"/>
                <w:lang w:val="en-US"/>
              </w:rPr>
              <w:t>volved in the program</w:t>
            </w:r>
            <w:r w:rsidR="00AA28B4">
              <w:rPr>
                <w:b/>
                <w:color w:val="FF0000"/>
                <w:sz w:val="24"/>
                <w:szCs w:val="24"/>
                <w:lang w:val="en-US"/>
              </w:rPr>
              <w:t xml:space="preserve"> all day</w:t>
            </w:r>
          </w:p>
          <w:p w14:paraId="304135D9" w14:textId="50BB884B" w:rsidR="00CB22DE" w:rsidRDefault="00CB22DE" w:rsidP="00427C93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56AD0C53" w14:textId="619D5209" w:rsidR="007C4801" w:rsidRPr="00CB7CFF" w:rsidRDefault="007C4801" w:rsidP="007C4801">
            <w:pPr>
              <w:rPr>
                <w:b/>
                <w:sz w:val="20"/>
                <w:szCs w:val="20"/>
                <w:lang w:val="en-US"/>
              </w:rPr>
            </w:pPr>
            <w:r w:rsidRPr="00CB7CFF">
              <w:rPr>
                <w:b/>
                <w:sz w:val="20"/>
                <w:szCs w:val="20"/>
                <w:lang w:val="en-US"/>
              </w:rPr>
              <w:t>Four involved schools in joint sports activities:</w:t>
            </w:r>
          </w:p>
          <w:p w14:paraId="47BEA431" w14:textId="1AC13B54" w:rsidR="007C4801" w:rsidRPr="00CB7CFF" w:rsidRDefault="007C4801" w:rsidP="00CB7CFF">
            <w:pPr>
              <w:pStyle w:val="Lijstalinea"/>
              <w:numPr>
                <w:ilvl w:val="0"/>
                <w:numId w:val="22"/>
              </w:numPr>
              <w:rPr>
                <w:b/>
                <w:sz w:val="20"/>
                <w:szCs w:val="20"/>
                <w:lang w:val="en-US"/>
              </w:rPr>
            </w:pPr>
            <w:r w:rsidRPr="00CB7CFF">
              <w:rPr>
                <w:b/>
                <w:sz w:val="20"/>
                <w:szCs w:val="20"/>
                <w:lang w:val="en-US"/>
              </w:rPr>
              <w:t>Charlemagne College Eijkhagen (NL)</w:t>
            </w:r>
          </w:p>
          <w:p w14:paraId="77ADD60C" w14:textId="50FFBCBC" w:rsidR="007C4801" w:rsidRPr="00CB7CFF" w:rsidRDefault="007C4801" w:rsidP="00CB7CFF">
            <w:pPr>
              <w:pStyle w:val="Lijstalinea"/>
              <w:numPr>
                <w:ilvl w:val="0"/>
                <w:numId w:val="22"/>
              </w:numPr>
              <w:rPr>
                <w:b/>
                <w:sz w:val="20"/>
                <w:szCs w:val="20"/>
                <w:lang w:val="en-US"/>
              </w:rPr>
            </w:pPr>
            <w:r w:rsidRPr="00CB7CFF">
              <w:rPr>
                <w:b/>
                <w:sz w:val="20"/>
                <w:szCs w:val="20"/>
                <w:lang w:val="en-US"/>
              </w:rPr>
              <w:t>Carolus-Magnus-Gymnasium (GER)</w:t>
            </w:r>
          </w:p>
          <w:p w14:paraId="62F979ED" w14:textId="268C941D" w:rsidR="007C4801" w:rsidRPr="00CB7CFF" w:rsidRDefault="007C4801" w:rsidP="00CB7CFF">
            <w:pPr>
              <w:pStyle w:val="Lijstalinea"/>
              <w:numPr>
                <w:ilvl w:val="0"/>
                <w:numId w:val="22"/>
              </w:numPr>
              <w:rPr>
                <w:b/>
                <w:sz w:val="20"/>
                <w:szCs w:val="20"/>
                <w:lang w:val="en-US"/>
              </w:rPr>
            </w:pPr>
            <w:r w:rsidRPr="00CB7CFF">
              <w:rPr>
                <w:b/>
                <w:sz w:val="20"/>
                <w:szCs w:val="20"/>
                <w:lang w:val="en-US"/>
              </w:rPr>
              <w:t>Joyce Frankland Academy Newport (UK)</w:t>
            </w:r>
          </w:p>
          <w:p w14:paraId="6DFE75ED" w14:textId="744410F1" w:rsidR="00535B66" w:rsidRPr="007000DA" w:rsidRDefault="007C4801" w:rsidP="00CB7CFF">
            <w:pPr>
              <w:pStyle w:val="Lijstalinea"/>
              <w:numPr>
                <w:ilvl w:val="0"/>
                <w:numId w:val="22"/>
              </w:numPr>
              <w:rPr>
                <w:b/>
                <w:sz w:val="24"/>
                <w:szCs w:val="24"/>
                <w:lang w:val="en-US"/>
              </w:rPr>
            </w:pPr>
            <w:r w:rsidRPr="00CB7CFF">
              <w:rPr>
                <w:b/>
                <w:sz w:val="20"/>
                <w:szCs w:val="20"/>
                <w:lang w:val="en-US"/>
              </w:rPr>
              <w:t xml:space="preserve">I.E.S. Santa Maria la Real </w:t>
            </w:r>
            <w:r w:rsidR="00CC785B" w:rsidRPr="00CB7CFF">
              <w:rPr>
                <w:b/>
                <w:sz w:val="20"/>
                <w:szCs w:val="20"/>
                <w:lang w:val="en-US"/>
              </w:rPr>
              <w:t>(</w:t>
            </w:r>
            <w:r w:rsidRPr="00CB7CFF">
              <w:rPr>
                <w:b/>
                <w:sz w:val="20"/>
                <w:szCs w:val="20"/>
                <w:lang w:val="en-US"/>
              </w:rPr>
              <w:t>ES)</w:t>
            </w:r>
          </w:p>
        </w:tc>
        <w:tc>
          <w:tcPr>
            <w:tcW w:w="3301" w:type="dxa"/>
            <w:shd w:val="clear" w:color="auto" w:fill="auto"/>
          </w:tcPr>
          <w:p w14:paraId="4F48B638" w14:textId="7D0E1EEF" w:rsidR="00427C93" w:rsidRDefault="00631F94" w:rsidP="00427C9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8.30: Departure</w:t>
            </w:r>
            <w:r w:rsidR="00E37808">
              <w:rPr>
                <w:b/>
                <w:sz w:val="24"/>
                <w:szCs w:val="24"/>
                <w:lang w:val="en-US"/>
              </w:rPr>
              <w:t xml:space="preserve"> by bus</w:t>
            </w:r>
            <w:r>
              <w:rPr>
                <w:b/>
                <w:sz w:val="24"/>
                <w:szCs w:val="24"/>
                <w:lang w:val="en-US"/>
              </w:rPr>
              <w:t xml:space="preserve"> to </w:t>
            </w:r>
            <w:r w:rsidR="00CC785B">
              <w:rPr>
                <w:b/>
                <w:sz w:val="24"/>
                <w:szCs w:val="24"/>
                <w:lang w:val="en-US"/>
              </w:rPr>
              <w:t xml:space="preserve">Laco </w:t>
            </w:r>
            <w:r>
              <w:rPr>
                <w:b/>
                <w:sz w:val="24"/>
                <w:szCs w:val="24"/>
                <w:lang w:val="en-US"/>
              </w:rPr>
              <w:t xml:space="preserve">Glanerbrook in </w:t>
            </w:r>
            <w:r w:rsidR="00E37808">
              <w:rPr>
                <w:b/>
                <w:sz w:val="24"/>
                <w:szCs w:val="24"/>
                <w:lang w:val="en-US"/>
              </w:rPr>
              <w:t xml:space="preserve">Sittard-Geleen </w:t>
            </w:r>
          </w:p>
          <w:p w14:paraId="54D6EA83" w14:textId="009605DD" w:rsidR="00643DB6" w:rsidRDefault="00643DB6" w:rsidP="007C4801">
            <w:pPr>
              <w:rPr>
                <w:b/>
                <w:sz w:val="24"/>
                <w:szCs w:val="24"/>
                <w:lang w:val="en-US"/>
              </w:rPr>
            </w:pPr>
          </w:p>
          <w:p w14:paraId="3DF5029C" w14:textId="182F3A24" w:rsidR="007C4801" w:rsidRDefault="006C437A" w:rsidP="00427C9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7C4801">
              <w:rPr>
                <w:b/>
                <w:sz w:val="24"/>
                <w:szCs w:val="24"/>
                <w:lang w:val="en-US"/>
              </w:rPr>
              <w:t xml:space="preserve">10.00-12.00: </w:t>
            </w:r>
            <w:r w:rsidR="00DE7B6D">
              <w:rPr>
                <w:b/>
                <w:sz w:val="24"/>
                <w:szCs w:val="24"/>
                <w:lang w:val="en-US"/>
              </w:rPr>
              <w:t>Ice s</w:t>
            </w:r>
            <w:r w:rsidR="00090C36">
              <w:rPr>
                <w:b/>
                <w:sz w:val="24"/>
                <w:szCs w:val="24"/>
                <w:lang w:val="en-US"/>
              </w:rPr>
              <w:t>kating</w:t>
            </w:r>
            <w:r w:rsidR="007264CD">
              <w:rPr>
                <w:b/>
                <w:sz w:val="24"/>
                <w:szCs w:val="24"/>
                <w:lang w:val="en-US"/>
              </w:rPr>
              <w:t xml:space="preserve"> (lessons by instructors)</w:t>
            </w:r>
          </w:p>
          <w:p w14:paraId="5A5ECBFB" w14:textId="77777777" w:rsidR="007C4801" w:rsidRDefault="007C4801" w:rsidP="00427C93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5EE37B27" w14:textId="722C1378" w:rsidR="007C4801" w:rsidRDefault="007C4801" w:rsidP="00427C9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12.00-13.00: Joint lunch prepared by </w:t>
            </w:r>
            <w:r w:rsidR="00CC785B">
              <w:rPr>
                <w:b/>
                <w:sz w:val="24"/>
                <w:szCs w:val="24"/>
                <w:lang w:val="en-US"/>
              </w:rPr>
              <w:t xml:space="preserve">Laco </w:t>
            </w:r>
            <w:r>
              <w:rPr>
                <w:b/>
                <w:sz w:val="24"/>
                <w:szCs w:val="24"/>
                <w:lang w:val="en-US"/>
              </w:rPr>
              <w:t>Glanerbrook</w:t>
            </w:r>
          </w:p>
          <w:p w14:paraId="70F03867" w14:textId="77777777" w:rsidR="007C4801" w:rsidRDefault="007C4801" w:rsidP="00427C93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ECB54F6" w14:textId="66EC8899" w:rsidR="006C437A" w:rsidRDefault="007C4801" w:rsidP="00427C9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13.00-15.00: Floorball and soccer</w:t>
            </w:r>
            <w:r w:rsidR="007264CD">
              <w:rPr>
                <w:b/>
                <w:sz w:val="24"/>
                <w:szCs w:val="24"/>
                <w:lang w:val="en-US"/>
              </w:rPr>
              <w:t>, tournament by four involved schools</w:t>
            </w:r>
          </w:p>
          <w:p w14:paraId="712C9BE3" w14:textId="131E18F7" w:rsidR="006C437A" w:rsidRPr="007C4801" w:rsidRDefault="006C437A" w:rsidP="007C4801">
            <w:pPr>
              <w:rPr>
                <w:b/>
                <w:sz w:val="24"/>
                <w:szCs w:val="24"/>
                <w:lang w:val="en-US"/>
              </w:rPr>
            </w:pPr>
          </w:p>
          <w:p w14:paraId="0068F32B" w14:textId="77777777" w:rsidR="006C437A" w:rsidRDefault="00181522" w:rsidP="006C437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± 16.15</w:t>
            </w:r>
            <w:r w:rsidR="006C437A">
              <w:rPr>
                <w:b/>
                <w:sz w:val="24"/>
                <w:szCs w:val="24"/>
                <w:lang w:val="en-US"/>
              </w:rPr>
              <w:t>: Back at school</w:t>
            </w:r>
          </w:p>
          <w:p w14:paraId="6DFE75FE" w14:textId="10935D24" w:rsidR="00CB7CFF" w:rsidRPr="006C437A" w:rsidRDefault="00CB7CFF" w:rsidP="006C437A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051" w:type="dxa"/>
            <w:shd w:val="clear" w:color="auto" w:fill="auto"/>
          </w:tcPr>
          <w:p w14:paraId="6DFE75FF" w14:textId="77777777" w:rsidR="00326AB2" w:rsidRPr="00326AB2" w:rsidRDefault="00326AB2" w:rsidP="00326AB2">
            <w:pPr>
              <w:rPr>
                <w:b/>
                <w:sz w:val="24"/>
                <w:szCs w:val="24"/>
                <w:lang w:val="en-US"/>
              </w:rPr>
            </w:pPr>
            <w:r w:rsidRPr="00326AB2">
              <w:rPr>
                <w:b/>
                <w:sz w:val="24"/>
                <w:szCs w:val="24"/>
                <w:lang w:val="en-US"/>
              </w:rPr>
              <w:t>Host family</w:t>
            </w:r>
          </w:p>
          <w:p w14:paraId="6DFE7600" w14:textId="77777777" w:rsidR="00326AB2" w:rsidRPr="00326AB2" w:rsidRDefault="00326AB2" w:rsidP="00326AB2">
            <w:pPr>
              <w:rPr>
                <w:sz w:val="24"/>
                <w:szCs w:val="24"/>
                <w:lang w:val="en-US"/>
              </w:rPr>
            </w:pPr>
          </w:p>
          <w:p w14:paraId="6585C1B4" w14:textId="77777777" w:rsidR="00686718" w:rsidRDefault="00686718" w:rsidP="00326AB2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590CFA53" w14:textId="77777777" w:rsidR="006B61D0" w:rsidRDefault="006B61D0" w:rsidP="00326AB2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601" w14:textId="7D6A5A30" w:rsidR="006B61D0" w:rsidRPr="007264CD" w:rsidRDefault="006B61D0" w:rsidP="00326AB2">
            <w:pPr>
              <w:rPr>
                <w:b/>
                <w:i/>
                <w:sz w:val="28"/>
                <w:szCs w:val="28"/>
                <w:lang w:val="en-US"/>
              </w:rPr>
            </w:pPr>
            <w:r w:rsidRPr="007264CD">
              <w:rPr>
                <w:b/>
                <w:i/>
                <w:color w:val="0070C0"/>
                <w:sz w:val="28"/>
                <w:szCs w:val="28"/>
                <w:lang w:val="en-US"/>
              </w:rPr>
              <w:t xml:space="preserve">Don’t forget to bring your </w:t>
            </w:r>
            <w:r w:rsidR="00417B1C" w:rsidRPr="007264CD">
              <w:rPr>
                <w:b/>
                <w:i/>
                <w:color w:val="0070C0"/>
                <w:sz w:val="28"/>
                <w:szCs w:val="28"/>
                <w:lang w:val="en-US"/>
              </w:rPr>
              <w:t>sportswear</w:t>
            </w:r>
            <w:r w:rsidR="007264CD" w:rsidRPr="007264CD">
              <w:rPr>
                <w:b/>
                <w:i/>
                <w:color w:val="0070C0"/>
                <w:sz w:val="28"/>
                <w:szCs w:val="28"/>
                <w:lang w:val="en-US"/>
              </w:rPr>
              <w:t xml:space="preserve"> and</w:t>
            </w:r>
            <w:r w:rsidR="008C5D07">
              <w:rPr>
                <w:b/>
                <w:i/>
                <w:color w:val="0070C0"/>
                <w:sz w:val="28"/>
                <w:szCs w:val="28"/>
                <w:lang w:val="en-US"/>
              </w:rPr>
              <w:t xml:space="preserve"> - </w:t>
            </w:r>
            <w:r w:rsidR="007264CD" w:rsidRPr="007264CD">
              <w:rPr>
                <w:b/>
                <w:i/>
                <w:color w:val="0070C0"/>
                <w:sz w:val="28"/>
                <w:szCs w:val="28"/>
                <w:lang w:val="en-US"/>
              </w:rPr>
              <w:t>shoes</w:t>
            </w:r>
            <w:r w:rsidR="00417B1C" w:rsidRPr="007264CD">
              <w:rPr>
                <w:b/>
                <w:i/>
                <w:color w:val="0070C0"/>
                <w:sz w:val="28"/>
                <w:szCs w:val="28"/>
                <w:lang w:val="en-US"/>
              </w:rPr>
              <w:t>!!</w:t>
            </w:r>
          </w:p>
        </w:tc>
      </w:tr>
      <w:tr w:rsidR="00686718" w:rsidRPr="005A04EF" w14:paraId="6DFE761D" w14:textId="77777777" w:rsidTr="1BCBAA59">
        <w:tc>
          <w:tcPr>
            <w:tcW w:w="3936" w:type="dxa"/>
          </w:tcPr>
          <w:p w14:paraId="6DFE7603" w14:textId="2F273AC0" w:rsidR="00686718" w:rsidRDefault="00C749C3" w:rsidP="00686718">
            <w:pPr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  <w:lang w:val="en-US"/>
              </w:rPr>
              <w:t>Wednesday 13</w:t>
            </w:r>
            <w:r w:rsidRPr="00C749C3">
              <w:rPr>
                <w:b/>
                <w:sz w:val="28"/>
                <w:szCs w:val="28"/>
                <w:u w:val="single"/>
                <w:vertAlign w:val="superscript"/>
                <w:lang w:val="en-US"/>
              </w:rPr>
              <w:t>th</w:t>
            </w:r>
            <w:r>
              <w:rPr>
                <w:b/>
                <w:sz w:val="28"/>
                <w:szCs w:val="28"/>
                <w:u w:val="single"/>
                <w:lang w:val="en-US"/>
              </w:rPr>
              <w:t xml:space="preserve"> February</w:t>
            </w:r>
            <w:r w:rsidR="0068659B" w:rsidRPr="009F5179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2D046454" w14:textId="6E02A87A" w:rsidR="006E1C66" w:rsidRDefault="006E1C66" w:rsidP="00686718">
            <w:pPr>
              <w:rPr>
                <w:b/>
                <w:sz w:val="28"/>
                <w:szCs w:val="28"/>
                <w:u w:val="single"/>
                <w:lang w:val="en-US"/>
              </w:rPr>
            </w:pPr>
          </w:p>
          <w:p w14:paraId="68595D37" w14:textId="77777777" w:rsidR="00E252ED" w:rsidRDefault="00E252ED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Rutten is in charge (8.30-10.10)</w:t>
            </w:r>
          </w:p>
          <w:p w14:paraId="77064EB9" w14:textId="18F41F16" w:rsidR="006E1C66" w:rsidRDefault="00193AF1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</w:t>
            </w:r>
            <w:r w:rsidR="00C60D6B">
              <w:rPr>
                <w:b/>
                <w:sz w:val="24"/>
                <w:szCs w:val="24"/>
                <w:lang w:val="en-US"/>
              </w:rPr>
              <w:t>s</w:t>
            </w:r>
            <w:r w:rsidR="00CB22DE">
              <w:rPr>
                <w:b/>
                <w:sz w:val="24"/>
                <w:szCs w:val="24"/>
                <w:lang w:val="en-US"/>
              </w:rPr>
              <w:t>.</w:t>
            </w:r>
            <w:r w:rsidR="00C60D6B">
              <w:rPr>
                <w:b/>
                <w:sz w:val="24"/>
                <w:szCs w:val="24"/>
                <w:lang w:val="en-US"/>
              </w:rPr>
              <w:t xml:space="preserve"> Van Buren</w:t>
            </w:r>
            <w:r w:rsidR="00E252ED">
              <w:rPr>
                <w:b/>
                <w:sz w:val="24"/>
                <w:szCs w:val="24"/>
                <w:lang w:val="en-US"/>
              </w:rPr>
              <w:t xml:space="preserve"> is in</w:t>
            </w:r>
            <w:r w:rsidR="006E1C66" w:rsidRPr="006E1C66">
              <w:rPr>
                <w:b/>
                <w:sz w:val="24"/>
                <w:szCs w:val="24"/>
                <w:lang w:val="en-US"/>
              </w:rPr>
              <w:t xml:space="preserve"> charge</w:t>
            </w:r>
            <w:r w:rsidR="00E252ED">
              <w:rPr>
                <w:b/>
                <w:sz w:val="24"/>
                <w:szCs w:val="24"/>
                <w:lang w:val="en-US"/>
              </w:rPr>
              <w:t xml:space="preserve"> (10.30-16.00</w:t>
            </w:r>
            <w:r w:rsidR="00062C4B">
              <w:rPr>
                <w:b/>
                <w:sz w:val="24"/>
                <w:szCs w:val="24"/>
                <w:lang w:val="en-US"/>
              </w:rPr>
              <w:t>)</w:t>
            </w:r>
          </w:p>
          <w:p w14:paraId="536D8F7F" w14:textId="1BCE77E3" w:rsidR="005630F7" w:rsidRDefault="005630F7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5AD9F6FC" w14:textId="602198FA" w:rsidR="00183FEF" w:rsidRDefault="00183FEF" w:rsidP="00686718">
            <w:pPr>
              <w:rPr>
                <w:b/>
                <w:i/>
                <w:sz w:val="24"/>
                <w:szCs w:val="24"/>
                <w:lang w:val="en-US"/>
              </w:rPr>
            </w:pPr>
            <w:r w:rsidRPr="00183FEF">
              <w:rPr>
                <w:b/>
                <w:i/>
                <w:sz w:val="24"/>
                <w:szCs w:val="24"/>
                <w:lang w:val="en-US"/>
              </w:rPr>
              <w:t>Spanish teac</w:t>
            </w:r>
            <w:r>
              <w:rPr>
                <w:b/>
                <w:i/>
                <w:sz w:val="24"/>
                <w:szCs w:val="24"/>
                <w:lang w:val="en-US"/>
              </w:rPr>
              <w:t>hers and students class room 214</w:t>
            </w:r>
            <w:r w:rsidRPr="00183FEF">
              <w:rPr>
                <w:b/>
                <w:i/>
                <w:sz w:val="24"/>
                <w:szCs w:val="24"/>
                <w:lang w:val="en-US"/>
              </w:rPr>
              <w:t xml:space="preserve"> (8.30-10.10)</w:t>
            </w:r>
          </w:p>
          <w:p w14:paraId="0BDB69AC" w14:textId="77777777" w:rsidR="00183FEF" w:rsidRPr="00183FEF" w:rsidRDefault="00183FEF" w:rsidP="00686718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5FBF2212" w14:textId="338ABCF2" w:rsidR="00B70A97" w:rsidRPr="00B70A97" w:rsidRDefault="00075385" w:rsidP="00B70A97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24"/>
                <w:szCs w:val="24"/>
                <w:lang w:val="en-US"/>
              </w:rPr>
              <w:t>D</w:t>
            </w:r>
            <w:r w:rsidR="00AA28B4">
              <w:rPr>
                <w:b/>
                <w:color w:val="FF0000"/>
                <w:sz w:val="24"/>
                <w:szCs w:val="24"/>
                <w:lang w:val="en-US"/>
              </w:rPr>
              <w:t>utch students attend</w:t>
            </w:r>
            <w:r w:rsidR="0022051E">
              <w:rPr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AA28B4">
              <w:rPr>
                <w:b/>
                <w:color w:val="FF0000"/>
                <w:sz w:val="24"/>
                <w:szCs w:val="24"/>
                <w:lang w:val="en-US"/>
              </w:rPr>
              <w:t xml:space="preserve">their </w:t>
            </w:r>
            <w:r w:rsidR="0022051E">
              <w:rPr>
                <w:b/>
                <w:color w:val="FF0000"/>
                <w:sz w:val="24"/>
                <w:szCs w:val="24"/>
                <w:lang w:val="en-US"/>
              </w:rPr>
              <w:t>classes</w:t>
            </w:r>
            <w:r>
              <w:rPr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AA28B4">
              <w:rPr>
                <w:b/>
                <w:color w:val="FF0000"/>
                <w:sz w:val="24"/>
                <w:szCs w:val="24"/>
                <w:lang w:val="en-US"/>
              </w:rPr>
              <w:t xml:space="preserve">all </w:t>
            </w:r>
            <w:r>
              <w:rPr>
                <w:b/>
                <w:color w:val="FF0000"/>
                <w:sz w:val="24"/>
                <w:szCs w:val="24"/>
                <w:lang w:val="en-US"/>
              </w:rPr>
              <w:t>day</w:t>
            </w:r>
            <w:r w:rsidR="007264CD">
              <w:rPr>
                <w:b/>
                <w:color w:val="FF0000"/>
                <w:sz w:val="24"/>
                <w:szCs w:val="24"/>
                <w:lang w:val="en-US"/>
              </w:rPr>
              <w:t>!</w:t>
            </w:r>
          </w:p>
          <w:p w14:paraId="6908E64A" w14:textId="77777777" w:rsidR="00B70A97" w:rsidRPr="00B70A97" w:rsidRDefault="00B70A97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6F0193EA" w14:textId="3C020322" w:rsidR="006E1C66" w:rsidRPr="005630F7" w:rsidRDefault="006E1C66" w:rsidP="00686718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60A" w14:textId="73646D49" w:rsidR="004327B5" w:rsidRPr="006462B4" w:rsidRDefault="004327B5" w:rsidP="00B70A97">
            <w:pPr>
              <w:pStyle w:val="Lijstalinea"/>
              <w:rPr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301" w:type="dxa"/>
          </w:tcPr>
          <w:p w14:paraId="0D33CA7B" w14:textId="66252BFA" w:rsidR="00631F94" w:rsidRDefault="00075385" w:rsidP="00631F9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8.30-10.10: Workshop</w:t>
            </w:r>
            <w:r w:rsidR="00E252ED">
              <w:rPr>
                <w:b/>
                <w:sz w:val="24"/>
                <w:szCs w:val="24"/>
                <w:lang w:val="en-US"/>
              </w:rPr>
              <w:t>s</w:t>
            </w:r>
            <w:r>
              <w:rPr>
                <w:b/>
                <w:sz w:val="24"/>
                <w:szCs w:val="24"/>
                <w:lang w:val="en-US"/>
              </w:rPr>
              <w:t>/lesson</w:t>
            </w:r>
            <w:r w:rsidR="00E252ED">
              <w:rPr>
                <w:b/>
                <w:sz w:val="24"/>
                <w:szCs w:val="24"/>
                <w:lang w:val="en-US"/>
              </w:rPr>
              <w:t>s</w:t>
            </w:r>
            <w:r>
              <w:rPr>
                <w:b/>
                <w:sz w:val="24"/>
                <w:szCs w:val="24"/>
                <w:lang w:val="en-US"/>
              </w:rPr>
              <w:t xml:space="preserve"> by Mr. Rutten</w:t>
            </w:r>
            <w:r w:rsidR="00C763B4">
              <w:rPr>
                <w:b/>
                <w:sz w:val="24"/>
                <w:szCs w:val="24"/>
                <w:lang w:val="en-US"/>
              </w:rPr>
              <w:t xml:space="preserve"> for Spanish students</w:t>
            </w:r>
          </w:p>
          <w:p w14:paraId="0262B37C" w14:textId="76ECA2E5" w:rsidR="00075385" w:rsidRDefault="00075385" w:rsidP="00631F9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F3218CF" w14:textId="4C1CCAF1" w:rsidR="00075385" w:rsidRDefault="00075385" w:rsidP="00631F9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10.10-10.30: Break</w:t>
            </w:r>
          </w:p>
          <w:p w14:paraId="2BD94900" w14:textId="33B5B57B" w:rsidR="00075385" w:rsidRDefault="00075385" w:rsidP="00631F9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8464E45" w14:textId="5D08B492" w:rsidR="00075385" w:rsidRPr="00075385" w:rsidRDefault="0007538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</w:t>
            </w:r>
            <w:r w:rsidRPr="00075385">
              <w:rPr>
                <w:b/>
                <w:sz w:val="24"/>
                <w:szCs w:val="24"/>
                <w:lang w:val="en-US"/>
              </w:rPr>
              <w:t>.30: Departure by bus to Maastricht (only Spanish group)</w:t>
            </w:r>
          </w:p>
          <w:p w14:paraId="2C357227" w14:textId="77777777" w:rsidR="00075385" w:rsidRPr="00075385" w:rsidRDefault="0007538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196907C7" w14:textId="6D8D456E" w:rsidR="00075385" w:rsidRDefault="007264CD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11.15-13.15</w:t>
            </w:r>
            <w:r w:rsidR="007C4801">
              <w:rPr>
                <w:b/>
                <w:sz w:val="24"/>
                <w:szCs w:val="24"/>
                <w:lang w:val="en-US"/>
              </w:rPr>
              <w:t xml:space="preserve">: </w:t>
            </w:r>
            <w:r w:rsidR="00075385" w:rsidRPr="00075385">
              <w:rPr>
                <w:b/>
                <w:sz w:val="24"/>
                <w:szCs w:val="24"/>
                <w:lang w:val="en-US"/>
              </w:rPr>
              <w:t>City Walk, Fortification of Maastri</w:t>
            </w:r>
            <w:r w:rsidR="00AA28B4">
              <w:rPr>
                <w:b/>
                <w:sz w:val="24"/>
                <w:szCs w:val="24"/>
                <w:lang w:val="en-US"/>
              </w:rPr>
              <w:t>cht, Basilica of our Lady, the Hell G</w:t>
            </w:r>
            <w:r w:rsidR="00075385" w:rsidRPr="00075385">
              <w:rPr>
                <w:b/>
                <w:sz w:val="24"/>
                <w:szCs w:val="24"/>
                <w:lang w:val="en-US"/>
              </w:rPr>
              <w:t>ate and City Park</w:t>
            </w:r>
          </w:p>
          <w:p w14:paraId="3607F5F9" w14:textId="77777777" w:rsidR="007C4801" w:rsidRDefault="007C4801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02A89713" w14:textId="5E0596C6" w:rsidR="007C4801" w:rsidRDefault="00C763B4" w:rsidP="00C763B4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           </w:t>
            </w:r>
            <w:r w:rsidR="007264CD">
              <w:rPr>
                <w:b/>
                <w:sz w:val="24"/>
                <w:szCs w:val="24"/>
                <w:lang w:val="en-US"/>
              </w:rPr>
              <w:t>13.15</w:t>
            </w:r>
            <w:r w:rsidR="007C4801">
              <w:rPr>
                <w:b/>
                <w:sz w:val="24"/>
                <w:szCs w:val="24"/>
                <w:lang w:val="en-US"/>
              </w:rPr>
              <w:t xml:space="preserve">-15.00: </w:t>
            </w:r>
          </w:p>
          <w:p w14:paraId="307BBD1F" w14:textId="6A741723" w:rsidR="00075385" w:rsidRDefault="00075385" w:rsidP="007C48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Free time</w:t>
            </w:r>
          </w:p>
          <w:p w14:paraId="0FE6228A" w14:textId="0AC7C02F" w:rsidR="00075385" w:rsidRDefault="0007538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C247975" w14:textId="6454D58D" w:rsidR="00075385" w:rsidRDefault="0007538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15.15: Departure to school</w:t>
            </w:r>
          </w:p>
          <w:p w14:paraId="25917790" w14:textId="77777777" w:rsidR="00075385" w:rsidRDefault="0007538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500EE374" w14:textId="5F884169" w:rsidR="00626B2C" w:rsidRDefault="008F1337" w:rsidP="008F133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± 16.00: Arrival at school</w:t>
            </w:r>
          </w:p>
          <w:p w14:paraId="09423084" w14:textId="252AC3D5" w:rsidR="00CB7CFF" w:rsidRDefault="00CB7CFF" w:rsidP="008F133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74A78F41" w14:textId="77777777" w:rsidR="00CB7CFF" w:rsidRDefault="00CB7CFF" w:rsidP="008F133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DFE7619" w14:textId="71FE9E61" w:rsidR="00C019A7" w:rsidRDefault="00C019A7" w:rsidP="008F133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051" w:type="dxa"/>
          </w:tcPr>
          <w:p w14:paraId="6DFE761A" w14:textId="77777777" w:rsidR="00686718" w:rsidRDefault="00F07A38" w:rsidP="00731C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Host family</w:t>
            </w:r>
          </w:p>
          <w:p w14:paraId="6DFE761B" w14:textId="77777777" w:rsidR="0020316B" w:rsidRDefault="0020316B" w:rsidP="00731C3B">
            <w:pPr>
              <w:rPr>
                <w:b/>
                <w:sz w:val="24"/>
                <w:szCs w:val="24"/>
                <w:lang w:val="en-US"/>
              </w:rPr>
            </w:pPr>
          </w:p>
          <w:p w14:paraId="6DFE761C" w14:textId="092E0A0A" w:rsidR="0020316B" w:rsidRPr="009E1D8D" w:rsidRDefault="00C763B4" w:rsidP="009B3885">
            <w:pPr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P</w:t>
            </w:r>
            <w:r w:rsidR="0020316B" w:rsidRPr="009E1D8D">
              <w:rPr>
                <w:b/>
                <w:i/>
                <w:sz w:val="24"/>
                <w:szCs w:val="24"/>
                <w:lang w:val="en-US"/>
              </w:rPr>
              <w:t>acked lunch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 for students</w:t>
            </w:r>
            <w:r w:rsidR="009E1D8D" w:rsidRPr="009E1D8D">
              <w:rPr>
                <w:b/>
                <w:i/>
                <w:sz w:val="24"/>
                <w:szCs w:val="24"/>
                <w:lang w:val="en-US"/>
              </w:rPr>
              <w:t>!</w:t>
            </w:r>
          </w:p>
        </w:tc>
      </w:tr>
      <w:tr w:rsidR="0053685C" w:rsidRPr="002D28FD" w14:paraId="6DFE7621" w14:textId="77777777" w:rsidTr="1BCBAA59">
        <w:tc>
          <w:tcPr>
            <w:tcW w:w="3936" w:type="dxa"/>
            <w:shd w:val="clear" w:color="auto" w:fill="FFFF00"/>
          </w:tcPr>
          <w:p w14:paraId="6DFE761E" w14:textId="56564C81" w:rsidR="0053685C" w:rsidRPr="008F1337" w:rsidRDefault="0053685C" w:rsidP="00686718">
            <w:pPr>
              <w:rPr>
                <w:b/>
                <w:i/>
                <w:sz w:val="28"/>
                <w:szCs w:val="28"/>
                <w:lang w:val="en-US"/>
              </w:rPr>
            </w:pPr>
            <w:r w:rsidRPr="008F1337">
              <w:rPr>
                <w:b/>
                <w:i/>
                <w:sz w:val="28"/>
                <w:szCs w:val="28"/>
                <w:lang w:val="en-US"/>
              </w:rPr>
              <w:lastRenderedPageBreak/>
              <w:t>Calendar</w:t>
            </w:r>
          </w:p>
        </w:tc>
        <w:tc>
          <w:tcPr>
            <w:tcW w:w="3301" w:type="dxa"/>
            <w:shd w:val="clear" w:color="auto" w:fill="92D050"/>
          </w:tcPr>
          <w:p w14:paraId="6DFE761F" w14:textId="77777777" w:rsidR="0053685C" w:rsidRPr="00626B2C" w:rsidRDefault="0053685C" w:rsidP="00242D4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626B2C">
              <w:rPr>
                <w:b/>
                <w:i/>
                <w:sz w:val="28"/>
                <w:szCs w:val="28"/>
                <w:lang w:val="en-US"/>
              </w:rPr>
              <w:t>Morning/Afternoon</w:t>
            </w:r>
          </w:p>
        </w:tc>
        <w:tc>
          <w:tcPr>
            <w:tcW w:w="2051" w:type="dxa"/>
            <w:shd w:val="clear" w:color="auto" w:fill="00B0F0"/>
          </w:tcPr>
          <w:p w14:paraId="6DFE7620" w14:textId="77777777" w:rsidR="0053685C" w:rsidRPr="00626B2C" w:rsidRDefault="0053685C" w:rsidP="00731C3B">
            <w:pPr>
              <w:rPr>
                <w:b/>
                <w:i/>
                <w:sz w:val="28"/>
                <w:szCs w:val="28"/>
                <w:lang w:val="en-US"/>
              </w:rPr>
            </w:pPr>
            <w:r w:rsidRPr="00626B2C">
              <w:rPr>
                <w:b/>
                <w:i/>
                <w:sz w:val="28"/>
                <w:szCs w:val="28"/>
                <w:lang w:val="en-US"/>
              </w:rPr>
              <w:t>Evening</w:t>
            </w:r>
          </w:p>
        </w:tc>
      </w:tr>
      <w:tr w:rsidR="00686718" w:rsidRPr="005A04EF" w14:paraId="6DFE7649" w14:textId="77777777" w:rsidTr="1BCBAA59">
        <w:tc>
          <w:tcPr>
            <w:tcW w:w="3936" w:type="dxa"/>
            <w:shd w:val="clear" w:color="auto" w:fill="auto"/>
          </w:tcPr>
          <w:p w14:paraId="6DFE7622" w14:textId="26B12DF6" w:rsidR="00686718" w:rsidRDefault="00427C93" w:rsidP="00686718">
            <w:pPr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  <w:lang w:val="en-US"/>
              </w:rPr>
              <w:t xml:space="preserve">Thursday </w:t>
            </w:r>
            <w:r w:rsidR="00C749C3">
              <w:rPr>
                <w:b/>
                <w:sz w:val="28"/>
                <w:szCs w:val="28"/>
                <w:u w:val="single"/>
                <w:lang w:val="en-US"/>
              </w:rPr>
              <w:t>14</w:t>
            </w:r>
            <w:r w:rsidR="00C749C3" w:rsidRPr="00C749C3">
              <w:rPr>
                <w:b/>
                <w:sz w:val="28"/>
                <w:szCs w:val="28"/>
                <w:u w:val="single"/>
                <w:vertAlign w:val="superscript"/>
                <w:lang w:val="en-US"/>
              </w:rPr>
              <w:t>th</w:t>
            </w:r>
            <w:r w:rsidR="00C749C3">
              <w:rPr>
                <w:b/>
                <w:sz w:val="28"/>
                <w:szCs w:val="28"/>
                <w:u w:val="single"/>
                <w:lang w:val="en-US"/>
              </w:rPr>
              <w:t xml:space="preserve"> February</w:t>
            </w:r>
            <w:r w:rsidR="0068659B" w:rsidRPr="009F5179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3E0AFF69" w14:textId="77777777" w:rsidR="0020763E" w:rsidRDefault="0020763E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0AFE8843" w14:textId="77777777" w:rsidR="00037B4E" w:rsidRDefault="00037B4E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Rutten is in charge (8.30-9.20)</w:t>
            </w:r>
          </w:p>
          <w:p w14:paraId="69AF5D2D" w14:textId="24A0EFE5" w:rsidR="00EB7666" w:rsidRDefault="00A94BF2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Mrs. Van Buren</w:t>
            </w:r>
            <w:r w:rsidR="00EB7666">
              <w:rPr>
                <w:b/>
                <w:sz w:val="24"/>
                <w:szCs w:val="24"/>
                <w:lang w:val="en-US"/>
              </w:rPr>
              <w:t xml:space="preserve"> is in charge (9.30-16.45)</w:t>
            </w:r>
          </w:p>
          <w:p w14:paraId="2C487069" w14:textId="3C1682FF" w:rsidR="0020763E" w:rsidRDefault="00B70A97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Vinken</w:t>
            </w:r>
            <w:r w:rsidR="00591147">
              <w:rPr>
                <w:b/>
                <w:sz w:val="24"/>
                <w:szCs w:val="24"/>
                <w:lang w:val="en-US"/>
              </w:rPr>
              <w:t xml:space="preserve"> </w:t>
            </w:r>
            <w:r w:rsidR="00EB7666">
              <w:rPr>
                <w:b/>
                <w:sz w:val="24"/>
                <w:szCs w:val="24"/>
                <w:lang w:val="en-US"/>
              </w:rPr>
              <w:t>is</w:t>
            </w:r>
            <w:r>
              <w:rPr>
                <w:b/>
                <w:sz w:val="24"/>
                <w:szCs w:val="24"/>
                <w:lang w:val="en-US"/>
              </w:rPr>
              <w:t xml:space="preserve"> in charge </w:t>
            </w:r>
            <w:r w:rsidR="00591147">
              <w:rPr>
                <w:b/>
                <w:sz w:val="24"/>
                <w:szCs w:val="24"/>
                <w:lang w:val="en-US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9</w:t>
            </w:r>
            <w:r w:rsidR="00EB7666">
              <w:rPr>
                <w:b/>
                <w:sz w:val="24"/>
                <w:szCs w:val="24"/>
                <w:lang w:val="en-US"/>
              </w:rPr>
              <w:t>.30-16.45</w:t>
            </w:r>
            <w:r w:rsidR="0062777B">
              <w:rPr>
                <w:b/>
                <w:sz w:val="24"/>
                <w:szCs w:val="24"/>
                <w:lang w:val="en-US"/>
              </w:rPr>
              <w:t>)</w:t>
            </w:r>
          </w:p>
          <w:p w14:paraId="20051771" w14:textId="7E611640" w:rsidR="00B70A97" w:rsidRDefault="00B70A97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118460B8" w14:textId="6F72E662" w:rsidR="00183FEF" w:rsidRPr="00183FEF" w:rsidRDefault="00183FEF" w:rsidP="00183FEF">
            <w:pPr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 w:rsidRPr="00183FEF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Spanish teachers and stu</w:t>
            </w:r>
            <w:r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dents class room 215 (8.30-9.20</w:t>
            </w:r>
            <w:r w:rsidRPr="00183FEF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33C86B6F" w14:textId="77777777" w:rsidR="00C763B4" w:rsidRDefault="00C763B4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6A077B9F" w14:textId="08270CE7" w:rsidR="00E252ED" w:rsidRDefault="00E252ED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24"/>
                <w:szCs w:val="24"/>
                <w:lang w:val="en-US"/>
              </w:rPr>
              <w:t>Dutch stu</w:t>
            </w:r>
            <w:r w:rsidR="00CA29E7">
              <w:rPr>
                <w:b/>
                <w:color w:val="FF0000"/>
                <w:sz w:val="24"/>
                <w:szCs w:val="24"/>
                <w:lang w:val="en-US"/>
              </w:rPr>
              <w:t>dents attend th</w:t>
            </w:r>
            <w:r w:rsidR="00C763B4">
              <w:rPr>
                <w:b/>
                <w:color w:val="FF0000"/>
                <w:sz w:val="24"/>
                <w:szCs w:val="24"/>
                <w:lang w:val="en-US"/>
              </w:rPr>
              <w:t>eir first class!</w:t>
            </w:r>
          </w:p>
          <w:p w14:paraId="5D26A79F" w14:textId="77777777" w:rsidR="00C763B4" w:rsidRDefault="00C763B4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6D9F8B09" w14:textId="13278C7A" w:rsidR="00B70A97" w:rsidRPr="00B70A97" w:rsidRDefault="00B70A97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B70A97">
              <w:rPr>
                <w:b/>
                <w:color w:val="FF0000"/>
                <w:sz w:val="24"/>
                <w:szCs w:val="24"/>
                <w:lang w:val="en-US"/>
              </w:rPr>
              <w:t>Dutch st</w:t>
            </w:r>
            <w:r>
              <w:rPr>
                <w:b/>
                <w:color w:val="FF0000"/>
                <w:sz w:val="24"/>
                <w:szCs w:val="24"/>
                <w:lang w:val="en-US"/>
              </w:rPr>
              <w:t>ude</w:t>
            </w:r>
            <w:r w:rsidR="0075251C">
              <w:rPr>
                <w:b/>
                <w:color w:val="FF0000"/>
                <w:sz w:val="24"/>
                <w:szCs w:val="24"/>
                <w:lang w:val="en-US"/>
              </w:rPr>
              <w:t>nts are involved from 9.30-16.45</w:t>
            </w:r>
            <w:bookmarkStart w:id="0" w:name="_GoBack"/>
            <w:bookmarkEnd w:id="0"/>
          </w:p>
          <w:p w14:paraId="1AB45A4D" w14:textId="77777777" w:rsidR="001F33B2" w:rsidRPr="00B70A97" w:rsidRDefault="001F33B2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0D640704" w14:textId="0E99A5FD" w:rsidR="00A94BF2" w:rsidRPr="00B70A97" w:rsidRDefault="00A94BF2" w:rsidP="00B70A97">
            <w:pPr>
              <w:pStyle w:val="Lijstalinea"/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6DFE7635" w14:textId="04F748CF" w:rsidR="00923A70" w:rsidRPr="0062777B" w:rsidRDefault="00EF2E1F" w:rsidP="00641B3C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EF2E1F">
              <w:rPr>
                <w:b/>
                <w:color w:val="FF0000"/>
                <w:sz w:val="24"/>
                <w:szCs w:val="24"/>
                <w:lang w:val="en-US"/>
              </w:rPr>
              <w:tab/>
            </w:r>
          </w:p>
        </w:tc>
        <w:tc>
          <w:tcPr>
            <w:tcW w:w="3301" w:type="dxa"/>
            <w:shd w:val="clear" w:color="auto" w:fill="auto"/>
          </w:tcPr>
          <w:p w14:paraId="3C0374FC" w14:textId="77777777" w:rsidR="00C763B4" w:rsidRDefault="0062777B" w:rsidP="0062777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  <w:r w:rsidR="00EF2E1F">
              <w:rPr>
                <w:b/>
                <w:sz w:val="24"/>
                <w:szCs w:val="24"/>
                <w:lang w:val="en-US"/>
              </w:rPr>
              <w:t>.30</w:t>
            </w:r>
            <w:r w:rsidR="00C763B4">
              <w:rPr>
                <w:b/>
                <w:sz w:val="24"/>
                <w:szCs w:val="24"/>
                <w:lang w:val="en-US"/>
              </w:rPr>
              <w:t>-9.20</w:t>
            </w:r>
            <w:r w:rsidR="00D27B48">
              <w:rPr>
                <w:b/>
                <w:sz w:val="24"/>
                <w:szCs w:val="24"/>
                <w:lang w:val="en-US"/>
              </w:rPr>
              <w:t xml:space="preserve">: </w:t>
            </w:r>
          </w:p>
          <w:p w14:paraId="4C14CF3C" w14:textId="03F68837" w:rsidR="0062777B" w:rsidRDefault="00D27B48" w:rsidP="008C5D0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Workshop/lesson by Mr. Rutten</w:t>
            </w:r>
            <w:r w:rsidR="00CB22DE">
              <w:rPr>
                <w:b/>
                <w:sz w:val="24"/>
                <w:szCs w:val="24"/>
                <w:lang w:val="en-US"/>
              </w:rPr>
              <w:t xml:space="preserve"> for Spanish students</w:t>
            </w:r>
          </w:p>
          <w:p w14:paraId="23D464D9" w14:textId="77777777" w:rsidR="00183FEF" w:rsidRDefault="00183FEF" w:rsidP="008C5D0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0E69E717" w14:textId="758FBCE6" w:rsidR="00EF2E1F" w:rsidRDefault="00D27B48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9.30: Departure by bus to sports center Citta</w:t>
            </w:r>
            <w:r w:rsidR="0075251C">
              <w:rPr>
                <w:b/>
                <w:sz w:val="24"/>
                <w:szCs w:val="24"/>
                <w:lang w:val="en-US"/>
              </w:rPr>
              <w:t xml:space="preserve"> F</w:t>
            </w:r>
            <w:r>
              <w:rPr>
                <w:b/>
                <w:sz w:val="24"/>
                <w:szCs w:val="24"/>
                <w:lang w:val="en-US"/>
              </w:rPr>
              <w:t>it in Vaals</w:t>
            </w:r>
          </w:p>
          <w:p w14:paraId="5F6F9A52" w14:textId="058B2873" w:rsidR="006462B4" w:rsidRDefault="006462B4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469B74DB" w14:textId="3BD7CFC5" w:rsidR="006462B4" w:rsidRDefault="00D27B48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10.30-12.30: Korfball clinic by André Kuipers</w:t>
            </w:r>
          </w:p>
          <w:p w14:paraId="3607B2F2" w14:textId="77777777" w:rsidR="0007272E" w:rsidRDefault="0007272E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0C0E3EC9" w14:textId="69F90318" w:rsidR="0007272E" w:rsidRDefault="006462B4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 w:rsidR="00D27B48">
              <w:rPr>
                <w:b/>
                <w:sz w:val="24"/>
                <w:szCs w:val="24"/>
                <w:lang w:val="en-US"/>
              </w:rPr>
              <w:t>2.30-1</w:t>
            </w:r>
            <w:r w:rsidR="00CB22DE">
              <w:rPr>
                <w:b/>
                <w:sz w:val="24"/>
                <w:szCs w:val="24"/>
                <w:lang w:val="en-US"/>
              </w:rPr>
              <w:t>3.15: Joint lunch prepared by Citta</w:t>
            </w:r>
            <w:r w:rsidR="0075251C">
              <w:rPr>
                <w:b/>
                <w:sz w:val="24"/>
                <w:szCs w:val="24"/>
                <w:lang w:val="en-US"/>
              </w:rPr>
              <w:t xml:space="preserve"> F</w:t>
            </w:r>
            <w:r w:rsidR="00CB22DE">
              <w:rPr>
                <w:b/>
                <w:sz w:val="24"/>
                <w:szCs w:val="24"/>
                <w:lang w:val="en-US"/>
              </w:rPr>
              <w:t>it</w:t>
            </w:r>
          </w:p>
          <w:p w14:paraId="1C647C1A" w14:textId="0E017575" w:rsidR="00D27B48" w:rsidRDefault="00D27B48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903CDC3" w14:textId="0693C957" w:rsidR="00D27B48" w:rsidRDefault="0075251C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13.15-14.45</w:t>
            </w:r>
            <w:r w:rsidR="00D27B48">
              <w:rPr>
                <w:b/>
                <w:sz w:val="24"/>
                <w:szCs w:val="24"/>
                <w:lang w:val="en-US"/>
              </w:rPr>
              <w:t>: Working on assignments in</w:t>
            </w:r>
            <w:r w:rsidR="00E252ED">
              <w:rPr>
                <w:b/>
                <w:sz w:val="24"/>
                <w:szCs w:val="24"/>
                <w:lang w:val="en-US"/>
              </w:rPr>
              <w:t xml:space="preserve"> small mixed</w:t>
            </w:r>
            <w:r w:rsidR="00D27B48">
              <w:rPr>
                <w:b/>
                <w:sz w:val="24"/>
                <w:szCs w:val="24"/>
                <w:lang w:val="en-US"/>
              </w:rPr>
              <w:t xml:space="preserve"> groups</w:t>
            </w:r>
          </w:p>
          <w:p w14:paraId="14B44685" w14:textId="5C22F49E" w:rsidR="00D27B48" w:rsidRDefault="00D27B48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440F4AEF" w14:textId="3EF998AF" w:rsidR="00D27B48" w:rsidRDefault="00D27B48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15.00-16.00: Visit to </w:t>
            </w:r>
            <w:r w:rsidR="00E252ED">
              <w:rPr>
                <w:b/>
                <w:sz w:val="24"/>
                <w:szCs w:val="24"/>
                <w:lang w:val="en-US"/>
              </w:rPr>
              <w:t xml:space="preserve"> Drielandenpunt ("Three Country P</w:t>
            </w:r>
            <w:r w:rsidRPr="00D27B48">
              <w:rPr>
                <w:b/>
                <w:sz w:val="24"/>
                <w:szCs w:val="24"/>
                <w:lang w:val="en-US"/>
              </w:rPr>
              <w:t>oint")</w:t>
            </w:r>
          </w:p>
          <w:p w14:paraId="2987267B" w14:textId="5D8B3436" w:rsidR="00D27B48" w:rsidRDefault="00D27B48" w:rsidP="00A94BF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DFE7645" w14:textId="3F4B38F0" w:rsidR="00626B2C" w:rsidRDefault="0075251C" w:rsidP="008F133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± 16.45</w:t>
            </w:r>
            <w:r w:rsidR="00D27B48">
              <w:rPr>
                <w:b/>
                <w:sz w:val="24"/>
                <w:szCs w:val="24"/>
                <w:lang w:val="en-US"/>
              </w:rPr>
              <w:t>: Back at school</w:t>
            </w:r>
          </w:p>
        </w:tc>
        <w:tc>
          <w:tcPr>
            <w:tcW w:w="2051" w:type="dxa"/>
            <w:shd w:val="clear" w:color="auto" w:fill="auto"/>
          </w:tcPr>
          <w:p w14:paraId="6DFE7646" w14:textId="07219561" w:rsidR="00686718" w:rsidRDefault="00B257F3" w:rsidP="00731C3B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Host family</w:t>
            </w:r>
          </w:p>
          <w:p w14:paraId="2E6C50D4" w14:textId="0211254D" w:rsidR="007264CD" w:rsidRDefault="007264CD" w:rsidP="00731C3B">
            <w:pPr>
              <w:rPr>
                <w:b/>
                <w:sz w:val="24"/>
                <w:szCs w:val="24"/>
                <w:lang w:val="en-US"/>
              </w:rPr>
            </w:pPr>
          </w:p>
          <w:p w14:paraId="66D0BEA2" w14:textId="77777777" w:rsidR="007264CD" w:rsidRDefault="007264CD" w:rsidP="00731C3B">
            <w:pPr>
              <w:rPr>
                <w:b/>
                <w:sz w:val="24"/>
                <w:szCs w:val="24"/>
                <w:lang w:val="en-US"/>
              </w:rPr>
            </w:pPr>
          </w:p>
          <w:p w14:paraId="6DFE7647" w14:textId="7A0828F7" w:rsidR="0020316B" w:rsidRPr="008F1337" w:rsidRDefault="00417B1C" w:rsidP="00731C3B">
            <w:pPr>
              <w:rPr>
                <w:b/>
                <w:i/>
                <w:color w:val="0070C0"/>
                <w:sz w:val="28"/>
                <w:szCs w:val="28"/>
                <w:lang w:val="en-US"/>
              </w:rPr>
            </w:pPr>
            <w:r w:rsidRPr="008F1337">
              <w:rPr>
                <w:b/>
                <w:i/>
                <w:color w:val="0070C0"/>
                <w:sz w:val="28"/>
                <w:szCs w:val="28"/>
                <w:lang w:val="en-US"/>
              </w:rPr>
              <w:t>Don’t forget to bring your sportswear</w:t>
            </w:r>
            <w:r w:rsidR="007264CD" w:rsidRPr="008F1337">
              <w:rPr>
                <w:b/>
                <w:i/>
                <w:color w:val="0070C0"/>
                <w:sz w:val="28"/>
                <w:szCs w:val="28"/>
                <w:lang w:val="en-US"/>
              </w:rPr>
              <w:t xml:space="preserve"> and -</w:t>
            </w:r>
            <w:r w:rsidR="008C5D07">
              <w:rPr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r w:rsidR="007264CD" w:rsidRPr="008F1337">
              <w:rPr>
                <w:b/>
                <w:i/>
                <w:color w:val="0070C0"/>
                <w:sz w:val="28"/>
                <w:szCs w:val="28"/>
                <w:lang w:val="en-US"/>
              </w:rPr>
              <w:t>shoes</w:t>
            </w:r>
            <w:r w:rsidRPr="008F1337">
              <w:rPr>
                <w:b/>
                <w:i/>
                <w:color w:val="0070C0"/>
                <w:sz w:val="28"/>
                <w:szCs w:val="28"/>
                <w:lang w:val="en-US"/>
              </w:rPr>
              <w:t>!!</w:t>
            </w:r>
          </w:p>
          <w:p w14:paraId="6899A598" w14:textId="77777777" w:rsidR="00362977" w:rsidRPr="008F1337" w:rsidRDefault="00362977" w:rsidP="009B3885">
            <w:pPr>
              <w:rPr>
                <w:b/>
                <w:i/>
                <w:color w:val="0070C0"/>
                <w:sz w:val="24"/>
                <w:szCs w:val="24"/>
                <w:lang w:val="en-US"/>
              </w:rPr>
            </w:pPr>
          </w:p>
          <w:p w14:paraId="70704089" w14:textId="77777777" w:rsidR="00362977" w:rsidRDefault="00362977" w:rsidP="009B3885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648" w14:textId="467A642E" w:rsidR="0020316B" w:rsidRPr="009E1D8D" w:rsidRDefault="0020316B" w:rsidP="009B3885">
            <w:pPr>
              <w:rPr>
                <w:b/>
                <w:i/>
                <w:sz w:val="24"/>
                <w:szCs w:val="24"/>
                <w:lang w:val="en-US"/>
              </w:rPr>
            </w:pPr>
          </w:p>
        </w:tc>
      </w:tr>
      <w:tr w:rsidR="00B819C1" w14:paraId="6DFE765B" w14:textId="77777777" w:rsidTr="1BCBAA59">
        <w:tc>
          <w:tcPr>
            <w:tcW w:w="3936" w:type="dxa"/>
            <w:shd w:val="clear" w:color="auto" w:fill="auto"/>
          </w:tcPr>
          <w:p w14:paraId="6DFE764A" w14:textId="350851F1" w:rsidR="00B819C1" w:rsidRDefault="00C749C3" w:rsidP="00686718">
            <w:pPr>
              <w:rPr>
                <w:b/>
                <w:sz w:val="28"/>
                <w:szCs w:val="28"/>
                <w:u w:val="single"/>
                <w:lang w:val="en-US"/>
              </w:rPr>
            </w:pPr>
            <w:r>
              <w:rPr>
                <w:b/>
                <w:sz w:val="28"/>
                <w:szCs w:val="28"/>
                <w:u w:val="single"/>
                <w:lang w:val="en-US"/>
              </w:rPr>
              <w:t>Friday 15</w:t>
            </w:r>
            <w:r w:rsidRPr="00C749C3">
              <w:rPr>
                <w:b/>
                <w:sz w:val="28"/>
                <w:szCs w:val="28"/>
                <w:u w:val="single"/>
                <w:vertAlign w:val="superscript"/>
                <w:lang w:val="en-US"/>
              </w:rPr>
              <w:t>th</w:t>
            </w:r>
            <w:r>
              <w:rPr>
                <w:b/>
                <w:sz w:val="28"/>
                <w:szCs w:val="28"/>
                <w:u w:val="single"/>
                <w:lang w:val="en-US"/>
              </w:rPr>
              <w:t xml:space="preserve"> February</w:t>
            </w:r>
            <w:r w:rsidR="0068659B" w:rsidRPr="002575D3">
              <w:rPr>
                <w:b/>
                <w:sz w:val="28"/>
                <w:szCs w:val="28"/>
                <w:u w:val="single"/>
                <w:lang w:val="en-US"/>
              </w:rPr>
              <w:t>:</w:t>
            </w:r>
          </w:p>
          <w:p w14:paraId="721F8F8C" w14:textId="7D5FB116" w:rsidR="00B70A97" w:rsidRDefault="00B70A97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46939ACA" w14:textId="77777777" w:rsidR="00942C55" w:rsidRDefault="00942C55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Mrs. Van Buren is in charge (8.30-11.20)</w:t>
            </w:r>
          </w:p>
          <w:p w14:paraId="19D5AFA2" w14:textId="0B9997F9" w:rsidR="00B70A97" w:rsidRDefault="00E37808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Mr. Ketzer</w:t>
            </w:r>
            <w:r w:rsidR="008C5D07">
              <w:rPr>
                <w:b/>
                <w:sz w:val="24"/>
                <w:szCs w:val="24"/>
                <w:lang w:val="en-US"/>
              </w:rPr>
              <w:t xml:space="preserve"> is in charge (8</w:t>
            </w:r>
            <w:r w:rsidR="00C763B4">
              <w:rPr>
                <w:b/>
                <w:sz w:val="24"/>
                <w:szCs w:val="24"/>
                <w:lang w:val="en-US"/>
              </w:rPr>
              <w:t>.30-20.30</w:t>
            </w:r>
            <w:r w:rsidR="00B70A97">
              <w:rPr>
                <w:b/>
                <w:sz w:val="24"/>
                <w:szCs w:val="24"/>
                <w:lang w:val="en-US"/>
              </w:rPr>
              <w:t>)</w:t>
            </w:r>
          </w:p>
          <w:p w14:paraId="026D43CC" w14:textId="3693495E" w:rsidR="00B70A97" w:rsidRDefault="00EB7666" w:rsidP="006867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M</w:t>
            </w:r>
            <w:r w:rsidR="00C763B4">
              <w:rPr>
                <w:b/>
                <w:sz w:val="24"/>
                <w:szCs w:val="24"/>
                <w:lang w:val="en-US"/>
              </w:rPr>
              <w:t>s. Sterk is</w:t>
            </w:r>
            <w:r w:rsidR="00942C55">
              <w:rPr>
                <w:b/>
                <w:sz w:val="24"/>
                <w:szCs w:val="24"/>
                <w:lang w:val="en-US"/>
              </w:rPr>
              <w:t xml:space="preserve"> in charge (11</w:t>
            </w:r>
            <w:r w:rsidR="00B70A97">
              <w:rPr>
                <w:b/>
                <w:sz w:val="24"/>
                <w:szCs w:val="24"/>
                <w:lang w:val="en-US"/>
              </w:rPr>
              <w:t>.30</w:t>
            </w:r>
            <w:r w:rsidR="00E252ED">
              <w:rPr>
                <w:b/>
                <w:sz w:val="24"/>
                <w:szCs w:val="24"/>
                <w:lang w:val="en-US"/>
              </w:rPr>
              <w:t>-20.30)</w:t>
            </w:r>
          </w:p>
          <w:p w14:paraId="4B727B5B" w14:textId="6FC291ED" w:rsidR="00930DF8" w:rsidRDefault="00930DF8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166533DA" w14:textId="25E95914" w:rsidR="00930DF8" w:rsidRPr="00183FEF" w:rsidRDefault="1BCBAA59" w:rsidP="1BCBAA59">
            <w:pPr>
              <w:rPr>
                <w:b/>
                <w:bCs/>
                <w:color w:val="7030A0"/>
                <w:sz w:val="28"/>
                <w:szCs w:val="28"/>
                <w:lang w:val="en-US"/>
              </w:rPr>
            </w:pPr>
            <w:r w:rsidRPr="00183FEF">
              <w:rPr>
                <w:b/>
                <w:bCs/>
                <w:color w:val="7030A0"/>
                <w:sz w:val="28"/>
                <w:szCs w:val="28"/>
                <w:lang w:val="en-US"/>
              </w:rPr>
              <w:t>Suitcases can be stored in class</w:t>
            </w:r>
            <w:r w:rsidR="00183FEF" w:rsidRPr="00183FEF">
              <w:rPr>
                <w:b/>
                <w:bCs/>
                <w:color w:val="7030A0"/>
                <w:sz w:val="28"/>
                <w:szCs w:val="28"/>
                <w:lang w:val="en-US"/>
              </w:rPr>
              <w:t xml:space="preserve"> room 211!</w:t>
            </w:r>
          </w:p>
          <w:p w14:paraId="0ACDAC02" w14:textId="5A258286" w:rsidR="00E252ED" w:rsidRDefault="00E252ED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33636898" w14:textId="08A99F6B" w:rsidR="00C763B4" w:rsidRDefault="00942C55" w:rsidP="00E252ED">
            <w:pPr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Spanish and D</w:t>
            </w:r>
            <w:r w:rsidR="00183FEF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utch students class room 314 and multimedia centre</w:t>
            </w:r>
            <w:r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 xml:space="preserve"> (8.30-11.2</w:t>
            </w:r>
            <w:r w:rsidRPr="00942C55"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  <w:t>0)</w:t>
            </w:r>
          </w:p>
          <w:p w14:paraId="693E71B7" w14:textId="77777777" w:rsidR="00942C55" w:rsidRPr="00942C55" w:rsidRDefault="00942C55" w:rsidP="00E252ED">
            <w:pPr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</w:pPr>
          </w:p>
          <w:p w14:paraId="486E37B9" w14:textId="2CDFB2B6" w:rsidR="00E252ED" w:rsidRPr="00E252ED" w:rsidRDefault="00E252ED" w:rsidP="00E252ED">
            <w:pPr>
              <w:rPr>
                <w:b/>
                <w:color w:val="FF0000"/>
                <w:sz w:val="24"/>
                <w:szCs w:val="24"/>
                <w:lang w:val="en-US"/>
              </w:rPr>
            </w:pPr>
            <w:r w:rsidRPr="00E252ED">
              <w:rPr>
                <w:b/>
                <w:color w:val="FF0000"/>
                <w:sz w:val="24"/>
                <w:szCs w:val="24"/>
                <w:lang w:val="en-US"/>
              </w:rPr>
              <w:t>Dutch stude</w:t>
            </w:r>
            <w:r w:rsidR="00942C55">
              <w:rPr>
                <w:b/>
                <w:color w:val="FF0000"/>
                <w:sz w:val="24"/>
                <w:szCs w:val="24"/>
                <w:lang w:val="en-US"/>
              </w:rPr>
              <w:t>nts are involved in the program all day</w:t>
            </w:r>
          </w:p>
          <w:p w14:paraId="6C0D448B" w14:textId="77777777" w:rsidR="00E252ED" w:rsidRPr="00E252ED" w:rsidRDefault="00E252ED" w:rsidP="00686718">
            <w:pPr>
              <w:rPr>
                <w:b/>
                <w:color w:val="FF0000"/>
                <w:sz w:val="24"/>
                <w:szCs w:val="24"/>
                <w:lang w:val="en-US"/>
              </w:rPr>
            </w:pPr>
          </w:p>
          <w:p w14:paraId="6DFE764F" w14:textId="77777777" w:rsidR="003F621A" w:rsidRPr="002575D3" w:rsidRDefault="003F621A" w:rsidP="00686718">
            <w:pPr>
              <w:rPr>
                <w:b/>
                <w:sz w:val="24"/>
                <w:szCs w:val="24"/>
                <w:lang w:val="en-US"/>
              </w:rPr>
            </w:pPr>
          </w:p>
          <w:p w14:paraId="6DFE7650" w14:textId="0C73FA97" w:rsidR="003F621A" w:rsidRPr="00A94BF2" w:rsidRDefault="003F621A" w:rsidP="00686718">
            <w:pPr>
              <w:rPr>
                <w:b/>
                <w:i/>
                <w:color w:val="FF0000"/>
                <w:sz w:val="28"/>
                <w:szCs w:val="28"/>
                <w:lang w:val="en-US"/>
              </w:rPr>
            </w:pPr>
          </w:p>
          <w:p w14:paraId="6DFE7651" w14:textId="0D46B46C" w:rsidR="003F621A" w:rsidRPr="00417B1C" w:rsidRDefault="00417B1C" w:rsidP="00686718">
            <w:pPr>
              <w:rPr>
                <w:b/>
                <w:i/>
                <w:color w:val="FF0000"/>
                <w:sz w:val="36"/>
                <w:szCs w:val="36"/>
                <w:lang w:val="en-US"/>
              </w:rPr>
            </w:pPr>
            <w:r w:rsidRPr="00417B1C">
              <w:rPr>
                <w:b/>
                <w:i/>
                <w:color w:val="FF0000"/>
                <w:sz w:val="36"/>
                <w:szCs w:val="36"/>
                <w:lang w:val="en-US"/>
              </w:rPr>
              <w:t>Don’t forget to bring your ID!!!!</w:t>
            </w:r>
          </w:p>
          <w:p w14:paraId="6DFE7652" w14:textId="77777777" w:rsidR="0047701A" w:rsidRPr="00A94BF2" w:rsidRDefault="0047701A" w:rsidP="00D868C6">
            <w:pPr>
              <w:rPr>
                <w:b/>
                <w:i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301" w:type="dxa"/>
            <w:shd w:val="clear" w:color="auto" w:fill="auto"/>
          </w:tcPr>
          <w:p w14:paraId="3C4B2AEE" w14:textId="361D3F53" w:rsidR="006462B4" w:rsidRDefault="006462B4" w:rsidP="006462B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462B4">
              <w:rPr>
                <w:b/>
                <w:sz w:val="24"/>
                <w:szCs w:val="24"/>
                <w:lang w:val="en-US"/>
              </w:rPr>
              <w:t>8</w:t>
            </w:r>
            <w:r>
              <w:rPr>
                <w:b/>
                <w:sz w:val="24"/>
                <w:szCs w:val="24"/>
                <w:lang w:val="en-US"/>
              </w:rPr>
              <w:t>.30</w:t>
            </w:r>
            <w:r w:rsidR="00942C55">
              <w:rPr>
                <w:b/>
                <w:sz w:val="24"/>
                <w:szCs w:val="24"/>
                <w:lang w:val="en-US"/>
              </w:rPr>
              <w:t>-11.20: Continuing w</w:t>
            </w:r>
            <w:r w:rsidR="00942C55" w:rsidRPr="00942C55">
              <w:rPr>
                <w:b/>
                <w:sz w:val="24"/>
                <w:szCs w:val="24"/>
                <w:lang w:val="en-US"/>
              </w:rPr>
              <w:t>orking on assignments in small mixed groups</w:t>
            </w:r>
            <w:r w:rsidR="00CB2C7A">
              <w:rPr>
                <w:b/>
                <w:sz w:val="24"/>
                <w:szCs w:val="24"/>
                <w:lang w:val="en-US"/>
              </w:rPr>
              <w:t>, evaluation</w:t>
            </w:r>
          </w:p>
          <w:p w14:paraId="085B5D25" w14:textId="32341FE5" w:rsidR="00075385" w:rsidRDefault="00075385" w:rsidP="006462B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54521F82" w14:textId="47244DBF" w:rsidR="00075385" w:rsidRPr="00075385" w:rsidRDefault="00942C5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11</w:t>
            </w:r>
            <w:r w:rsidR="00075385">
              <w:rPr>
                <w:b/>
                <w:sz w:val="24"/>
                <w:szCs w:val="24"/>
                <w:lang w:val="en-US"/>
              </w:rPr>
              <w:t>.30</w:t>
            </w:r>
            <w:r w:rsidR="00075385" w:rsidRPr="00075385">
              <w:rPr>
                <w:b/>
                <w:sz w:val="24"/>
                <w:szCs w:val="24"/>
                <w:lang w:val="en-US"/>
              </w:rPr>
              <w:t>: Departure to Brussels</w:t>
            </w:r>
          </w:p>
          <w:p w14:paraId="6D8FACF8" w14:textId="77777777" w:rsidR="00075385" w:rsidRPr="00075385" w:rsidRDefault="00075385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3BEB91C4" w14:textId="55AA7273" w:rsidR="00075385" w:rsidRPr="00075385" w:rsidRDefault="0075251C" w:rsidP="0007538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13</w:t>
            </w:r>
            <w:r w:rsidR="0022051E">
              <w:rPr>
                <w:b/>
                <w:sz w:val="24"/>
                <w:szCs w:val="24"/>
                <w:lang w:val="en-US"/>
              </w:rPr>
              <w:t>.3</w:t>
            </w:r>
            <w:r w:rsidR="00075385">
              <w:rPr>
                <w:b/>
                <w:sz w:val="24"/>
                <w:szCs w:val="24"/>
                <w:lang w:val="en-US"/>
              </w:rPr>
              <w:t>0</w:t>
            </w:r>
            <w:r w:rsidR="00942C55">
              <w:rPr>
                <w:b/>
                <w:sz w:val="24"/>
                <w:szCs w:val="24"/>
                <w:lang w:val="en-US"/>
              </w:rPr>
              <w:t>-15.00</w:t>
            </w:r>
            <w:r w:rsidR="00075385" w:rsidRPr="00075385">
              <w:rPr>
                <w:b/>
                <w:sz w:val="24"/>
                <w:szCs w:val="24"/>
                <w:lang w:val="en-US"/>
              </w:rPr>
              <w:t xml:space="preserve">: </w:t>
            </w:r>
            <w:r w:rsidR="00DE7B6D">
              <w:rPr>
                <w:b/>
                <w:sz w:val="24"/>
                <w:szCs w:val="24"/>
                <w:lang w:val="en-US"/>
              </w:rPr>
              <w:t>Visit to Atomium</w:t>
            </w:r>
          </w:p>
          <w:p w14:paraId="22EF6D6B" w14:textId="00D139C3" w:rsidR="00075385" w:rsidRPr="00075385" w:rsidRDefault="00075385" w:rsidP="0075251C">
            <w:pPr>
              <w:rPr>
                <w:b/>
                <w:sz w:val="24"/>
                <w:szCs w:val="24"/>
                <w:lang w:val="en-US"/>
              </w:rPr>
            </w:pPr>
          </w:p>
          <w:p w14:paraId="564573D7" w14:textId="51F5CBF5" w:rsidR="00075385" w:rsidRPr="00075385" w:rsidRDefault="00A80AF2" w:rsidP="00942C5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15.30-17.3</w:t>
            </w:r>
            <w:r w:rsidR="00942C55">
              <w:rPr>
                <w:b/>
                <w:sz w:val="24"/>
                <w:szCs w:val="24"/>
                <w:lang w:val="en-US"/>
              </w:rPr>
              <w:t>0</w:t>
            </w:r>
            <w:r w:rsidR="00075385" w:rsidRPr="00075385">
              <w:rPr>
                <w:b/>
                <w:sz w:val="24"/>
                <w:szCs w:val="24"/>
                <w:lang w:val="en-US"/>
              </w:rPr>
              <w:t xml:space="preserve">: </w:t>
            </w:r>
            <w:r w:rsidR="00E252ED">
              <w:rPr>
                <w:b/>
                <w:sz w:val="24"/>
                <w:szCs w:val="24"/>
                <w:lang w:val="en-US"/>
              </w:rPr>
              <w:t xml:space="preserve">Guided tour </w:t>
            </w:r>
            <w:r w:rsidR="00E252ED" w:rsidRPr="00E252ED">
              <w:rPr>
                <w:b/>
                <w:sz w:val="24"/>
                <w:szCs w:val="24"/>
                <w:lang w:val="en-US"/>
              </w:rPr>
              <w:t>Brussels to Grote Markt, Manneken Pis and free time</w:t>
            </w:r>
          </w:p>
          <w:p w14:paraId="5BA3BAA4" w14:textId="7037E978" w:rsidR="006462B4" w:rsidRDefault="006462B4" w:rsidP="00362977">
            <w:pPr>
              <w:rPr>
                <w:b/>
                <w:sz w:val="24"/>
                <w:szCs w:val="24"/>
                <w:lang w:val="en-US"/>
              </w:rPr>
            </w:pPr>
          </w:p>
          <w:p w14:paraId="21E40248" w14:textId="02DF7752" w:rsidR="007A7136" w:rsidRDefault="00942C55" w:rsidP="00942C55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17.3</w:t>
            </w:r>
            <w:r w:rsidR="0075251C">
              <w:rPr>
                <w:b/>
                <w:sz w:val="24"/>
                <w:szCs w:val="24"/>
                <w:lang w:val="en-US"/>
              </w:rPr>
              <w:t>0</w:t>
            </w:r>
            <w:r w:rsidR="006462B4">
              <w:rPr>
                <w:b/>
                <w:sz w:val="24"/>
                <w:szCs w:val="24"/>
                <w:lang w:val="en-US"/>
              </w:rPr>
              <w:t xml:space="preserve">: </w:t>
            </w:r>
            <w:r w:rsidR="00ED17FD">
              <w:rPr>
                <w:b/>
                <w:sz w:val="24"/>
                <w:szCs w:val="24"/>
                <w:lang w:val="en-US"/>
              </w:rPr>
              <w:t>Departure to Airport Brussels Zaventem</w:t>
            </w:r>
          </w:p>
          <w:p w14:paraId="5F6D4B81" w14:textId="77777777" w:rsidR="00362977" w:rsidRDefault="00362977" w:rsidP="006462B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087E6849" w14:textId="3F44AB09" w:rsidR="00362977" w:rsidRDefault="00A80AF2" w:rsidP="006462B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18.30: </w:t>
            </w:r>
            <w:r w:rsidR="00362977">
              <w:rPr>
                <w:b/>
                <w:sz w:val="24"/>
                <w:szCs w:val="24"/>
                <w:lang w:val="en-US"/>
              </w:rPr>
              <w:t>Farewell to Spanish guest</w:t>
            </w:r>
            <w:r w:rsidR="00CA29E7">
              <w:rPr>
                <w:b/>
                <w:sz w:val="24"/>
                <w:szCs w:val="24"/>
                <w:lang w:val="en-US"/>
              </w:rPr>
              <w:t>s</w:t>
            </w:r>
            <w:r w:rsidR="00362977">
              <w:rPr>
                <w:b/>
                <w:sz w:val="24"/>
                <w:szCs w:val="24"/>
                <w:lang w:val="en-US"/>
              </w:rPr>
              <w:t xml:space="preserve"> at the airport</w:t>
            </w:r>
          </w:p>
          <w:p w14:paraId="65FB41C6" w14:textId="73172B62" w:rsidR="00CA29E7" w:rsidRDefault="00CA29E7" w:rsidP="006462B4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0B47E435" w14:textId="06F58923" w:rsidR="00362977" w:rsidRDefault="000F4397" w:rsidP="0075251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20.45</w:t>
            </w:r>
            <w:r w:rsidR="00534E25">
              <w:rPr>
                <w:b/>
                <w:sz w:val="24"/>
                <w:szCs w:val="24"/>
                <w:lang w:val="en-US"/>
              </w:rPr>
              <w:t>: Flight</w:t>
            </w:r>
            <w:r>
              <w:rPr>
                <w:b/>
                <w:sz w:val="24"/>
                <w:szCs w:val="24"/>
                <w:lang w:val="en-US"/>
              </w:rPr>
              <w:t xml:space="preserve"> to Bilbao </w:t>
            </w:r>
            <w:r w:rsidR="00534E25">
              <w:rPr>
                <w:b/>
                <w:sz w:val="24"/>
                <w:szCs w:val="24"/>
                <w:lang w:val="en-US"/>
              </w:rPr>
              <w:t>(SN 3715)</w:t>
            </w:r>
          </w:p>
          <w:p w14:paraId="149AB1A6" w14:textId="77777777" w:rsidR="00DE7B6D" w:rsidRDefault="00DE7B6D" w:rsidP="0075251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DFE7655" w14:textId="2D187AFE" w:rsidR="00626B2C" w:rsidRPr="006462B4" w:rsidRDefault="002B6CDD" w:rsidP="002B6CD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</w:t>
            </w:r>
            <w:r w:rsidR="00362977">
              <w:rPr>
                <w:b/>
                <w:sz w:val="24"/>
                <w:szCs w:val="24"/>
                <w:lang w:val="en-US"/>
              </w:rPr>
              <w:t>± 20.30: Dutch students back at school</w:t>
            </w:r>
          </w:p>
        </w:tc>
        <w:tc>
          <w:tcPr>
            <w:tcW w:w="2051" w:type="dxa"/>
            <w:shd w:val="clear" w:color="auto" w:fill="auto"/>
          </w:tcPr>
          <w:p w14:paraId="6DFE7656" w14:textId="77777777" w:rsidR="00B819C1" w:rsidRPr="00A94BF2" w:rsidRDefault="00B819C1" w:rsidP="00731C3B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657" w14:textId="77777777" w:rsidR="0020316B" w:rsidRPr="00A94BF2" w:rsidRDefault="002C765B" w:rsidP="00731C3B">
            <w:pPr>
              <w:rPr>
                <w:b/>
                <w:i/>
                <w:sz w:val="24"/>
                <w:szCs w:val="24"/>
                <w:lang w:val="en-US"/>
              </w:rPr>
            </w:pPr>
            <w:r w:rsidRPr="00A94BF2">
              <w:rPr>
                <w:b/>
                <w:i/>
                <w:sz w:val="24"/>
                <w:szCs w:val="24"/>
                <w:lang w:val="en-US"/>
              </w:rPr>
              <w:t>Packed lunch for students!</w:t>
            </w:r>
          </w:p>
          <w:p w14:paraId="6DFE7658" w14:textId="77777777" w:rsidR="00084BD8" w:rsidRPr="00A94BF2" w:rsidRDefault="00084BD8" w:rsidP="009B3885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659" w14:textId="77777777" w:rsidR="00084BD8" w:rsidRPr="00A94BF2" w:rsidRDefault="00084BD8" w:rsidP="009B3885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14:paraId="6DFE765A" w14:textId="77777777" w:rsidR="0020316B" w:rsidRPr="00A94BF2" w:rsidRDefault="0020316B" w:rsidP="009B3885">
            <w:pPr>
              <w:rPr>
                <w:b/>
                <w:i/>
                <w:sz w:val="24"/>
                <w:szCs w:val="24"/>
                <w:lang w:val="en-US"/>
              </w:rPr>
            </w:pPr>
          </w:p>
        </w:tc>
      </w:tr>
    </w:tbl>
    <w:p w14:paraId="6DFE765C" w14:textId="77777777" w:rsidR="00EC5327" w:rsidRDefault="00EC5327" w:rsidP="00731C3B"/>
    <w:sectPr w:rsidR="00EC5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1405"/>
    <w:multiLevelType w:val="hybridMultilevel"/>
    <w:tmpl w:val="923EFD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44BAE"/>
    <w:multiLevelType w:val="hybridMultilevel"/>
    <w:tmpl w:val="32BE1C80"/>
    <w:lvl w:ilvl="0" w:tplc="04130003">
      <w:start w:val="1"/>
      <w:numFmt w:val="bullet"/>
      <w:lvlText w:val="o"/>
      <w:lvlJc w:val="left"/>
      <w:pPr>
        <w:ind w:left="705" w:hanging="705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62CC8"/>
    <w:multiLevelType w:val="hybridMultilevel"/>
    <w:tmpl w:val="649C24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749B6"/>
    <w:multiLevelType w:val="hybridMultilevel"/>
    <w:tmpl w:val="1F4AC67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FB4425"/>
    <w:multiLevelType w:val="hybridMultilevel"/>
    <w:tmpl w:val="F202F7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565E7"/>
    <w:multiLevelType w:val="hybridMultilevel"/>
    <w:tmpl w:val="283CFB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11876"/>
    <w:multiLevelType w:val="hybridMultilevel"/>
    <w:tmpl w:val="4FDC2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A7BF3"/>
    <w:multiLevelType w:val="hybridMultilevel"/>
    <w:tmpl w:val="B6BCBF8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70074"/>
    <w:multiLevelType w:val="hybridMultilevel"/>
    <w:tmpl w:val="12ACB2C4"/>
    <w:lvl w:ilvl="0" w:tplc="22B4CFB0">
      <w:numFmt w:val="bullet"/>
      <w:lvlText w:val="•"/>
      <w:lvlJc w:val="left"/>
      <w:pPr>
        <w:ind w:left="705" w:hanging="705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9B422B"/>
    <w:multiLevelType w:val="hybridMultilevel"/>
    <w:tmpl w:val="8BE411FA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B270B87"/>
    <w:multiLevelType w:val="hybridMultilevel"/>
    <w:tmpl w:val="D34C99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F1F53"/>
    <w:multiLevelType w:val="hybridMultilevel"/>
    <w:tmpl w:val="C28E55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87087"/>
    <w:multiLevelType w:val="hybridMultilevel"/>
    <w:tmpl w:val="5D32D5A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90EA7"/>
    <w:multiLevelType w:val="hybridMultilevel"/>
    <w:tmpl w:val="95AA1B9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C405A3"/>
    <w:multiLevelType w:val="hybridMultilevel"/>
    <w:tmpl w:val="01EAE0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14015"/>
    <w:multiLevelType w:val="hybridMultilevel"/>
    <w:tmpl w:val="653E77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6584A"/>
    <w:multiLevelType w:val="hybridMultilevel"/>
    <w:tmpl w:val="FA4E4C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A54757"/>
    <w:multiLevelType w:val="hybridMultilevel"/>
    <w:tmpl w:val="1FF21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C3AC1"/>
    <w:multiLevelType w:val="hybridMultilevel"/>
    <w:tmpl w:val="838652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B4090"/>
    <w:multiLevelType w:val="hybridMultilevel"/>
    <w:tmpl w:val="4A5C23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F7E8E"/>
    <w:multiLevelType w:val="hybridMultilevel"/>
    <w:tmpl w:val="C4B87B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C7236"/>
    <w:multiLevelType w:val="hybridMultilevel"/>
    <w:tmpl w:val="83D60F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0"/>
  </w:num>
  <w:num w:numId="5">
    <w:abstractNumId w:val="11"/>
  </w:num>
  <w:num w:numId="6">
    <w:abstractNumId w:val="6"/>
  </w:num>
  <w:num w:numId="7">
    <w:abstractNumId w:val="13"/>
  </w:num>
  <w:num w:numId="8">
    <w:abstractNumId w:val="7"/>
  </w:num>
  <w:num w:numId="9">
    <w:abstractNumId w:val="16"/>
  </w:num>
  <w:num w:numId="10">
    <w:abstractNumId w:val="21"/>
  </w:num>
  <w:num w:numId="11">
    <w:abstractNumId w:val="10"/>
  </w:num>
  <w:num w:numId="12">
    <w:abstractNumId w:val="12"/>
  </w:num>
  <w:num w:numId="13">
    <w:abstractNumId w:val="18"/>
  </w:num>
  <w:num w:numId="14">
    <w:abstractNumId w:val="19"/>
  </w:num>
  <w:num w:numId="15">
    <w:abstractNumId w:val="9"/>
  </w:num>
  <w:num w:numId="16">
    <w:abstractNumId w:val="20"/>
  </w:num>
  <w:num w:numId="17">
    <w:abstractNumId w:val="4"/>
  </w:num>
  <w:num w:numId="18">
    <w:abstractNumId w:val="17"/>
  </w:num>
  <w:num w:numId="19">
    <w:abstractNumId w:val="15"/>
  </w:num>
  <w:num w:numId="20">
    <w:abstractNumId w:val="8"/>
  </w:num>
  <w:num w:numId="21">
    <w:abstractNumId w:val="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A9"/>
    <w:rsid w:val="00004D44"/>
    <w:rsid w:val="00007EA8"/>
    <w:rsid w:val="00021F6E"/>
    <w:rsid w:val="000246BD"/>
    <w:rsid w:val="00037B4E"/>
    <w:rsid w:val="00047C45"/>
    <w:rsid w:val="00056306"/>
    <w:rsid w:val="0006006E"/>
    <w:rsid w:val="00062C4B"/>
    <w:rsid w:val="0007272E"/>
    <w:rsid w:val="000744D7"/>
    <w:rsid w:val="00075385"/>
    <w:rsid w:val="00075FCF"/>
    <w:rsid w:val="00084BD8"/>
    <w:rsid w:val="00086AC7"/>
    <w:rsid w:val="00090C36"/>
    <w:rsid w:val="000969F2"/>
    <w:rsid w:val="000D1FC3"/>
    <w:rsid w:val="000D3A00"/>
    <w:rsid w:val="000D4CA1"/>
    <w:rsid w:val="000F18AC"/>
    <w:rsid w:val="000F4397"/>
    <w:rsid w:val="001004C3"/>
    <w:rsid w:val="00111C2D"/>
    <w:rsid w:val="001310FA"/>
    <w:rsid w:val="0013316F"/>
    <w:rsid w:val="0013568D"/>
    <w:rsid w:val="001378D2"/>
    <w:rsid w:val="0015434E"/>
    <w:rsid w:val="0015442F"/>
    <w:rsid w:val="00170D81"/>
    <w:rsid w:val="00181522"/>
    <w:rsid w:val="00182DB0"/>
    <w:rsid w:val="00183FEF"/>
    <w:rsid w:val="00193AF1"/>
    <w:rsid w:val="001963A5"/>
    <w:rsid w:val="001F33B2"/>
    <w:rsid w:val="00202B8A"/>
    <w:rsid w:val="0020316B"/>
    <w:rsid w:val="0020763E"/>
    <w:rsid w:val="0021055C"/>
    <w:rsid w:val="0022051E"/>
    <w:rsid w:val="00226DBA"/>
    <w:rsid w:val="00227C63"/>
    <w:rsid w:val="00235931"/>
    <w:rsid w:val="00242D4E"/>
    <w:rsid w:val="00243309"/>
    <w:rsid w:val="002575D3"/>
    <w:rsid w:val="0026415C"/>
    <w:rsid w:val="00266053"/>
    <w:rsid w:val="002728FD"/>
    <w:rsid w:val="0028083A"/>
    <w:rsid w:val="002840E4"/>
    <w:rsid w:val="00290D02"/>
    <w:rsid w:val="002A5520"/>
    <w:rsid w:val="002B6CDD"/>
    <w:rsid w:val="002C621B"/>
    <w:rsid w:val="002C765B"/>
    <w:rsid w:val="002D0649"/>
    <w:rsid w:val="002D28FD"/>
    <w:rsid w:val="002D3B73"/>
    <w:rsid w:val="0031579E"/>
    <w:rsid w:val="00322953"/>
    <w:rsid w:val="00326AB2"/>
    <w:rsid w:val="00331B9F"/>
    <w:rsid w:val="00336F4C"/>
    <w:rsid w:val="003424BE"/>
    <w:rsid w:val="0034350A"/>
    <w:rsid w:val="003525B4"/>
    <w:rsid w:val="00357FB3"/>
    <w:rsid w:val="00362977"/>
    <w:rsid w:val="0037338F"/>
    <w:rsid w:val="00373632"/>
    <w:rsid w:val="0037718B"/>
    <w:rsid w:val="00396828"/>
    <w:rsid w:val="003A0B38"/>
    <w:rsid w:val="003B0519"/>
    <w:rsid w:val="003D73F4"/>
    <w:rsid w:val="003F1C41"/>
    <w:rsid w:val="003F3FC5"/>
    <w:rsid w:val="003F621A"/>
    <w:rsid w:val="0040334C"/>
    <w:rsid w:val="004066AB"/>
    <w:rsid w:val="00407906"/>
    <w:rsid w:val="00417B1C"/>
    <w:rsid w:val="00424216"/>
    <w:rsid w:val="00424677"/>
    <w:rsid w:val="00425C59"/>
    <w:rsid w:val="0042739A"/>
    <w:rsid w:val="00427C93"/>
    <w:rsid w:val="00430261"/>
    <w:rsid w:val="004327B5"/>
    <w:rsid w:val="00453BD4"/>
    <w:rsid w:val="00465555"/>
    <w:rsid w:val="0047701A"/>
    <w:rsid w:val="004A0F35"/>
    <w:rsid w:val="004A7AC0"/>
    <w:rsid w:val="004D35DF"/>
    <w:rsid w:val="004D4D1F"/>
    <w:rsid w:val="004E3874"/>
    <w:rsid w:val="004E63C8"/>
    <w:rsid w:val="00533892"/>
    <w:rsid w:val="00534E25"/>
    <w:rsid w:val="00535B66"/>
    <w:rsid w:val="0053685C"/>
    <w:rsid w:val="00552DDB"/>
    <w:rsid w:val="00557A9D"/>
    <w:rsid w:val="005610B5"/>
    <w:rsid w:val="005630F7"/>
    <w:rsid w:val="00574BAA"/>
    <w:rsid w:val="00576C33"/>
    <w:rsid w:val="00581435"/>
    <w:rsid w:val="00591147"/>
    <w:rsid w:val="005A04EF"/>
    <w:rsid w:val="005A4551"/>
    <w:rsid w:val="005B5FAB"/>
    <w:rsid w:val="005B630E"/>
    <w:rsid w:val="005C04A2"/>
    <w:rsid w:val="005D008C"/>
    <w:rsid w:val="005E3B69"/>
    <w:rsid w:val="005F4837"/>
    <w:rsid w:val="00626B2C"/>
    <w:rsid w:val="0062777B"/>
    <w:rsid w:val="00630B55"/>
    <w:rsid w:val="00631F94"/>
    <w:rsid w:val="00632352"/>
    <w:rsid w:val="00640A94"/>
    <w:rsid w:val="00641B3C"/>
    <w:rsid w:val="00643DB6"/>
    <w:rsid w:val="006461FF"/>
    <w:rsid w:val="006462B4"/>
    <w:rsid w:val="006614D6"/>
    <w:rsid w:val="00673C2A"/>
    <w:rsid w:val="0068659B"/>
    <w:rsid w:val="00686718"/>
    <w:rsid w:val="00691407"/>
    <w:rsid w:val="00693C11"/>
    <w:rsid w:val="006A0909"/>
    <w:rsid w:val="006A3B0A"/>
    <w:rsid w:val="006A56E9"/>
    <w:rsid w:val="006B61D0"/>
    <w:rsid w:val="006B71F0"/>
    <w:rsid w:val="006B730E"/>
    <w:rsid w:val="006C437A"/>
    <w:rsid w:val="006C45FF"/>
    <w:rsid w:val="006E0948"/>
    <w:rsid w:val="006E1C66"/>
    <w:rsid w:val="006F0E24"/>
    <w:rsid w:val="007000DA"/>
    <w:rsid w:val="00715F35"/>
    <w:rsid w:val="007163DA"/>
    <w:rsid w:val="00720050"/>
    <w:rsid w:val="00725A01"/>
    <w:rsid w:val="007264CD"/>
    <w:rsid w:val="00731C3B"/>
    <w:rsid w:val="0074607A"/>
    <w:rsid w:val="00747387"/>
    <w:rsid w:val="00750624"/>
    <w:rsid w:val="0075251C"/>
    <w:rsid w:val="007528F0"/>
    <w:rsid w:val="007554AB"/>
    <w:rsid w:val="007620A3"/>
    <w:rsid w:val="00781B9F"/>
    <w:rsid w:val="0078315A"/>
    <w:rsid w:val="00791203"/>
    <w:rsid w:val="00796112"/>
    <w:rsid w:val="007A054C"/>
    <w:rsid w:val="007A1F4D"/>
    <w:rsid w:val="007A4395"/>
    <w:rsid w:val="007A7136"/>
    <w:rsid w:val="007B4018"/>
    <w:rsid w:val="007B7C00"/>
    <w:rsid w:val="007C4801"/>
    <w:rsid w:val="007C5EA5"/>
    <w:rsid w:val="007F5F76"/>
    <w:rsid w:val="00823362"/>
    <w:rsid w:val="00826451"/>
    <w:rsid w:val="00834E66"/>
    <w:rsid w:val="00856A72"/>
    <w:rsid w:val="008602ED"/>
    <w:rsid w:val="00860D91"/>
    <w:rsid w:val="00865043"/>
    <w:rsid w:val="00873CA8"/>
    <w:rsid w:val="00881618"/>
    <w:rsid w:val="00892204"/>
    <w:rsid w:val="00896BE4"/>
    <w:rsid w:val="008A006A"/>
    <w:rsid w:val="008C00E0"/>
    <w:rsid w:val="008C39A1"/>
    <w:rsid w:val="008C5D07"/>
    <w:rsid w:val="008C7373"/>
    <w:rsid w:val="008E4D04"/>
    <w:rsid w:val="008E57F6"/>
    <w:rsid w:val="008E76C5"/>
    <w:rsid w:val="008F1337"/>
    <w:rsid w:val="0090249B"/>
    <w:rsid w:val="00923A70"/>
    <w:rsid w:val="00930DF8"/>
    <w:rsid w:val="00935464"/>
    <w:rsid w:val="00935D67"/>
    <w:rsid w:val="00937AC2"/>
    <w:rsid w:val="00942C55"/>
    <w:rsid w:val="00977C28"/>
    <w:rsid w:val="009838E3"/>
    <w:rsid w:val="00987DDF"/>
    <w:rsid w:val="00993AD2"/>
    <w:rsid w:val="009B0A83"/>
    <w:rsid w:val="009B3885"/>
    <w:rsid w:val="009B3C4A"/>
    <w:rsid w:val="009C07CA"/>
    <w:rsid w:val="009E135A"/>
    <w:rsid w:val="009E1D8D"/>
    <w:rsid w:val="009F01BD"/>
    <w:rsid w:val="009F5179"/>
    <w:rsid w:val="00A14A83"/>
    <w:rsid w:val="00A16627"/>
    <w:rsid w:val="00A32E63"/>
    <w:rsid w:val="00A36B04"/>
    <w:rsid w:val="00A44A8E"/>
    <w:rsid w:val="00A46E71"/>
    <w:rsid w:val="00A6592F"/>
    <w:rsid w:val="00A80AF2"/>
    <w:rsid w:val="00A94BF2"/>
    <w:rsid w:val="00AA1C1E"/>
    <w:rsid w:val="00AA28B4"/>
    <w:rsid w:val="00AB4DF1"/>
    <w:rsid w:val="00AD7985"/>
    <w:rsid w:val="00AE3BBB"/>
    <w:rsid w:val="00AE6DE6"/>
    <w:rsid w:val="00AF6B6C"/>
    <w:rsid w:val="00AF6E65"/>
    <w:rsid w:val="00B0269F"/>
    <w:rsid w:val="00B23E2B"/>
    <w:rsid w:val="00B257F3"/>
    <w:rsid w:val="00B30EE9"/>
    <w:rsid w:val="00B34DBF"/>
    <w:rsid w:val="00B4170A"/>
    <w:rsid w:val="00B51AE9"/>
    <w:rsid w:val="00B70A97"/>
    <w:rsid w:val="00B819C1"/>
    <w:rsid w:val="00B87740"/>
    <w:rsid w:val="00BA1292"/>
    <w:rsid w:val="00BA5D83"/>
    <w:rsid w:val="00BA6C64"/>
    <w:rsid w:val="00BC6AA8"/>
    <w:rsid w:val="00BD70FC"/>
    <w:rsid w:val="00BE25CC"/>
    <w:rsid w:val="00BE3621"/>
    <w:rsid w:val="00C019A7"/>
    <w:rsid w:val="00C10E80"/>
    <w:rsid w:val="00C26635"/>
    <w:rsid w:val="00C273A5"/>
    <w:rsid w:val="00C429BA"/>
    <w:rsid w:val="00C4381B"/>
    <w:rsid w:val="00C451F9"/>
    <w:rsid w:val="00C47FA1"/>
    <w:rsid w:val="00C60D6B"/>
    <w:rsid w:val="00C66FF7"/>
    <w:rsid w:val="00C6772A"/>
    <w:rsid w:val="00C749C3"/>
    <w:rsid w:val="00C763B4"/>
    <w:rsid w:val="00C806C9"/>
    <w:rsid w:val="00CA29E7"/>
    <w:rsid w:val="00CA47C7"/>
    <w:rsid w:val="00CA715D"/>
    <w:rsid w:val="00CB22DE"/>
    <w:rsid w:val="00CB2C7A"/>
    <w:rsid w:val="00CB7CFF"/>
    <w:rsid w:val="00CC0449"/>
    <w:rsid w:val="00CC2DAA"/>
    <w:rsid w:val="00CC5FEA"/>
    <w:rsid w:val="00CC785B"/>
    <w:rsid w:val="00CC7F6F"/>
    <w:rsid w:val="00CD708D"/>
    <w:rsid w:val="00D02AF7"/>
    <w:rsid w:val="00D04248"/>
    <w:rsid w:val="00D1210D"/>
    <w:rsid w:val="00D12BF2"/>
    <w:rsid w:val="00D15758"/>
    <w:rsid w:val="00D2616C"/>
    <w:rsid w:val="00D264D6"/>
    <w:rsid w:val="00D27B48"/>
    <w:rsid w:val="00D30AE1"/>
    <w:rsid w:val="00D76F44"/>
    <w:rsid w:val="00D868C6"/>
    <w:rsid w:val="00D92792"/>
    <w:rsid w:val="00DB018C"/>
    <w:rsid w:val="00DB3A20"/>
    <w:rsid w:val="00DB5660"/>
    <w:rsid w:val="00DC2D90"/>
    <w:rsid w:val="00DE45A1"/>
    <w:rsid w:val="00DE7B6D"/>
    <w:rsid w:val="00DF2AF0"/>
    <w:rsid w:val="00DF684F"/>
    <w:rsid w:val="00E0324F"/>
    <w:rsid w:val="00E116B9"/>
    <w:rsid w:val="00E166AA"/>
    <w:rsid w:val="00E17E3F"/>
    <w:rsid w:val="00E24AA9"/>
    <w:rsid w:val="00E252ED"/>
    <w:rsid w:val="00E33623"/>
    <w:rsid w:val="00E37808"/>
    <w:rsid w:val="00E50636"/>
    <w:rsid w:val="00E50ABD"/>
    <w:rsid w:val="00E910FA"/>
    <w:rsid w:val="00E93221"/>
    <w:rsid w:val="00EB1B00"/>
    <w:rsid w:val="00EB55B6"/>
    <w:rsid w:val="00EB7666"/>
    <w:rsid w:val="00EC2024"/>
    <w:rsid w:val="00EC5327"/>
    <w:rsid w:val="00ED17FD"/>
    <w:rsid w:val="00EE4566"/>
    <w:rsid w:val="00EE4DCB"/>
    <w:rsid w:val="00EF0B7F"/>
    <w:rsid w:val="00EF248D"/>
    <w:rsid w:val="00EF2E1F"/>
    <w:rsid w:val="00EF5000"/>
    <w:rsid w:val="00F018C5"/>
    <w:rsid w:val="00F07189"/>
    <w:rsid w:val="00F07A38"/>
    <w:rsid w:val="00F30CEA"/>
    <w:rsid w:val="00F47131"/>
    <w:rsid w:val="00F50EDC"/>
    <w:rsid w:val="00F50EE3"/>
    <w:rsid w:val="00F63CF8"/>
    <w:rsid w:val="00F867D3"/>
    <w:rsid w:val="00F87BFF"/>
    <w:rsid w:val="00F94E0C"/>
    <w:rsid w:val="00FA0281"/>
    <w:rsid w:val="00FC42D6"/>
    <w:rsid w:val="00FF59B9"/>
    <w:rsid w:val="1BCBA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FE759D"/>
  <w15:docId w15:val="{1F4B0718-123E-49D6-8661-C6D3BE67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525B4"/>
    <w:rPr>
      <w:rFonts w:eastAsiaTheme="minorEastAsia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CC044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424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424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D3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rsid w:val="00CC0449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character" w:styleId="Hyperlink">
    <w:name w:val="Hyperlink"/>
    <w:basedOn w:val="Standaardalinea-lettertype"/>
    <w:uiPriority w:val="99"/>
    <w:unhideWhenUsed/>
    <w:rsid w:val="00CC044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B3885"/>
    <w:pPr>
      <w:ind w:left="720"/>
      <w:contextualSpacing/>
    </w:pPr>
  </w:style>
  <w:style w:type="paragraph" w:styleId="Geenafstand">
    <w:name w:val="No Spacing"/>
    <w:uiPriority w:val="1"/>
    <w:qFormat/>
    <w:rsid w:val="001378D2"/>
    <w:pPr>
      <w:spacing w:after="0" w:line="240" w:lineRule="auto"/>
    </w:pPr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43401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996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15" w:color="999999"/>
            <w:right w:val="single" w:sz="6" w:space="0" w:color="999999"/>
          </w:divBdr>
          <w:divsChild>
            <w:div w:id="11346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663734">
                              <w:marLeft w:val="3525"/>
                              <w:marRight w:val="35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5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9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59998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250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98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372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39872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3255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07788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1069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697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25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088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77946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2787A092</Template>
  <TotalTime>21</TotalTime>
  <Pages>4</Pages>
  <Words>649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Charlemagne College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Buren, van - Pisters  KJWM</cp:lastModifiedBy>
  <cp:revision>220</cp:revision>
  <cp:lastPrinted>2018-12-06T10:54:00Z</cp:lastPrinted>
  <dcterms:created xsi:type="dcterms:W3CDTF">2015-02-13T08:20:00Z</dcterms:created>
  <dcterms:modified xsi:type="dcterms:W3CDTF">2019-01-14T13:54:00Z</dcterms:modified>
</cp:coreProperties>
</file>