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670CB6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B31455" w:rsidRPr="00B31455" w:rsidRDefault="00B31455" w:rsidP="00B31455">
            <w:pPr>
              <w:pStyle w:val="Title"/>
              <w:rPr>
                <w:b w:val="0"/>
                <w:sz w:val="24"/>
                <w:szCs w:val="24"/>
                <w:lang w:val="de-CH"/>
              </w:rPr>
            </w:pPr>
            <w:r w:rsidRPr="00B31455">
              <w:rPr>
                <w:lang w:val="de-CH"/>
              </w:rPr>
              <w:t>Gewährleistungsformular</w:t>
            </w:r>
            <w:r>
              <w:rPr>
                <w:lang w:val="de-CH"/>
              </w:rPr>
              <w:t xml:space="preserve">      </w:t>
            </w:r>
            <w:bookmarkStart w:id="0" w:name="_GoBack"/>
            <w:bookmarkEnd w:id="0"/>
            <w:r>
              <w:rPr>
                <w:lang w:val="de-CH"/>
              </w:rPr>
              <w:t xml:space="preserve"> </w:t>
            </w:r>
            <w:r w:rsidRPr="0092657C">
              <w:rPr>
                <w:b w:val="0"/>
                <w:sz w:val="24"/>
                <w:szCs w:val="24"/>
                <w:lang w:val="de-CH"/>
              </w:rPr>
              <w:t>(fül</w:t>
            </w:r>
            <w:r>
              <w:rPr>
                <w:b w:val="0"/>
                <w:sz w:val="24"/>
                <w:szCs w:val="24"/>
                <w:lang w:val="de-CH"/>
              </w:rPr>
              <w:t>lt dieses</w:t>
            </w:r>
            <w:r w:rsidRPr="0092657C">
              <w:rPr>
                <w:b w:val="0"/>
                <w:sz w:val="24"/>
                <w:szCs w:val="24"/>
                <w:lang w:val="de-CH"/>
              </w:rPr>
              <w:t xml:space="preserve"> gerne im Word</w:t>
            </w:r>
            <w:r>
              <w:rPr>
                <w:b w:val="0"/>
                <w:sz w:val="24"/>
                <w:szCs w:val="24"/>
                <w:lang w:val="de-CH"/>
              </w:rPr>
              <w:t>-Dok</w:t>
            </w:r>
            <w:r w:rsidRPr="0092657C">
              <w:rPr>
                <w:b w:val="0"/>
                <w:sz w:val="24"/>
                <w:szCs w:val="24"/>
                <w:lang w:val="de-CH"/>
              </w:rPr>
              <w:t>ument oder handschriftlich aus und schickt un</w:t>
            </w:r>
            <w:r>
              <w:rPr>
                <w:b w:val="0"/>
                <w:sz w:val="24"/>
                <w:szCs w:val="24"/>
                <w:lang w:val="de-CH"/>
              </w:rPr>
              <w:t xml:space="preserve">s eine Kopie </w:t>
            </w:r>
            <w:r w:rsidRPr="0092657C">
              <w:rPr>
                <w:b w:val="0"/>
                <w:sz w:val="24"/>
                <w:szCs w:val="24"/>
                <w:lang w:val="de-CH"/>
              </w:rPr>
              <w:t>oder ein Bild des ausgefüllten Bogens</w:t>
            </w:r>
            <w:r>
              <w:rPr>
                <w:b w:val="0"/>
                <w:sz w:val="24"/>
                <w:szCs w:val="24"/>
                <w:lang w:val="de-CH"/>
              </w:rPr>
              <w:t xml:space="preserve">) </w:t>
            </w:r>
            <w:r w:rsidRPr="00B31455">
              <w:rPr>
                <w:sz w:val="24"/>
                <w:szCs w:val="24"/>
                <w:lang w:val="de-CH"/>
              </w:rPr>
              <w:t>Wir melden uns umgehend</w:t>
            </w:r>
            <w:r>
              <w:rPr>
                <w:b w:val="0"/>
                <w:sz w:val="24"/>
                <w:szCs w:val="24"/>
                <w:lang w:val="de-CH"/>
              </w:rPr>
              <w:t xml:space="preserve">!               </w:t>
            </w:r>
          </w:p>
        </w:tc>
      </w:tr>
      <w:tr w:rsidR="003D1B71" w:rsidRPr="00670CB6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B31455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de-CH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B31455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de-CH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B31455" w:rsidRPr="00670CB6" w:rsidRDefault="00B31455" w:rsidP="00B31455">
            <w:pPr>
              <w:pStyle w:val="Heading2"/>
              <w:spacing w:before="100" w:beforeAutospacing="1"/>
              <w:rPr>
                <w:rFonts w:ascii="Calibri" w:hAnsi="Calibri" w:cs="Calibri"/>
                <w:color w:val="0072C7"/>
                <w:lang w:val="de-CH"/>
              </w:rPr>
            </w:pPr>
          </w:p>
          <w:p w:rsidR="003D1B71" w:rsidRPr="00B31455" w:rsidRDefault="00B31455" w:rsidP="00B31455">
            <w:pPr>
              <w:pStyle w:val="Heading2"/>
              <w:spacing w:before="100" w:beforeAutospacing="1"/>
              <w:rPr>
                <w:rFonts w:ascii="Calibri" w:hAnsi="Calibri" w:cs="Calibri"/>
                <w:color w:val="0072C7"/>
                <w:lang w:val="de-CH"/>
              </w:rPr>
            </w:pPr>
            <w:r w:rsidRPr="00B31455">
              <w:rPr>
                <w:rFonts w:ascii="Calibri" w:hAnsi="Calibri" w:cs="Calibri"/>
                <w:color w:val="0072C7"/>
                <w:lang w:val="de-CH"/>
              </w:rPr>
              <w:t>Artikelname des Produktes</w:t>
            </w:r>
          </w:p>
          <w:p w:rsidR="00B31455" w:rsidRPr="00B31455" w:rsidRDefault="00B31455" w:rsidP="00B31455">
            <w:pPr>
              <w:pStyle w:val="Heading2"/>
              <w:spacing w:before="100" w:beforeAutospacing="1"/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u w:val="none"/>
                <w:lang w:val="de-CH"/>
              </w:rPr>
            </w:pPr>
          </w:p>
          <w:p w:rsidR="003D1B71" w:rsidRPr="00B31455" w:rsidRDefault="00B31455" w:rsidP="00B31455">
            <w:pPr>
              <w:pStyle w:val="Heading2"/>
              <w:spacing w:before="100" w:beforeAutospacing="1"/>
              <w:rPr>
                <w:rFonts w:ascii="Calibri" w:hAnsi="Calibri" w:cs="Calibri"/>
                <w:color w:val="0072C7"/>
                <w:lang w:val="de-CH"/>
              </w:rPr>
            </w:pPr>
            <w:r w:rsidRPr="00B31455">
              <w:rPr>
                <w:rFonts w:ascii="Calibri" w:hAnsi="Calibri" w:cs="Calibri"/>
                <w:color w:val="0072C7"/>
                <w:lang w:val="de-CH"/>
              </w:rPr>
              <w:t>Rechnungsnummer</w:t>
            </w:r>
          </w:p>
          <w:p w:rsidR="003D1B71" w:rsidRPr="00B31455" w:rsidRDefault="003D1B71" w:rsidP="00B31455">
            <w:pPr>
              <w:pStyle w:val="ListBullet"/>
              <w:numPr>
                <w:ilvl w:val="0"/>
                <w:numId w:val="0"/>
              </w:numPr>
              <w:spacing w:before="100" w:beforeAutospacing="1"/>
              <w:rPr>
                <w:rFonts w:ascii="Calibri" w:hAnsi="Calibri" w:cs="Calibri"/>
                <w:lang w:val="de-CH"/>
              </w:rPr>
            </w:pPr>
          </w:p>
          <w:p w:rsidR="003D1B71" w:rsidRDefault="00B31455" w:rsidP="00B31455">
            <w:pPr>
              <w:pStyle w:val="Heading2"/>
              <w:spacing w:before="100" w:beforeAutospacing="1"/>
              <w:rPr>
                <w:rFonts w:ascii="Calibri" w:hAnsi="Calibri" w:cs="Calibri"/>
                <w:color w:val="0072C7"/>
                <w:lang w:val="de-CH"/>
              </w:rPr>
            </w:pPr>
            <w:r w:rsidRPr="00B31455">
              <w:rPr>
                <w:rFonts w:ascii="Calibri" w:hAnsi="Calibri" w:cs="Calibri"/>
                <w:color w:val="0072C7"/>
                <w:lang w:val="de-CH"/>
              </w:rPr>
              <w:t>Beschreibung des Mangels</w:t>
            </w: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P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Default="00B31455" w:rsidP="00B31455">
            <w:pPr>
              <w:rPr>
                <w:lang w:val="de-CH"/>
              </w:rPr>
            </w:pPr>
          </w:p>
          <w:p w:rsidR="00B31455" w:rsidRPr="00B31455" w:rsidRDefault="00B31455" w:rsidP="00B31455">
            <w:pPr>
              <w:rPr>
                <w:lang w:val="de-CH"/>
              </w:rPr>
            </w:pPr>
          </w:p>
          <w:p w:rsidR="003D1B71" w:rsidRPr="00B31455" w:rsidRDefault="003D1B71" w:rsidP="00AC6C7E">
            <w:pPr>
              <w:rPr>
                <w:rFonts w:ascii="Calibri" w:hAnsi="Calibri" w:cs="Calibri"/>
                <w:lang w:val="de-CH"/>
              </w:rPr>
            </w:pPr>
          </w:p>
          <w:p w:rsidR="003D1B71" w:rsidRPr="00B31455" w:rsidRDefault="003D1B71" w:rsidP="00AC6C7E">
            <w:pPr>
              <w:pStyle w:val="Heading2"/>
              <w:rPr>
                <w:rFonts w:ascii="Calibri" w:hAnsi="Calibri" w:cs="Calibri"/>
                <w:color w:val="0072C7"/>
                <w:lang w:val="de-CH"/>
              </w:rPr>
            </w:pPr>
          </w:p>
          <w:p w:rsidR="003D1B71" w:rsidRPr="00B31455" w:rsidRDefault="003D1B71" w:rsidP="00AC6C7E">
            <w:pPr>
              <w:rPr>
                <w:rFonts w:ascii="Calibri" w:hAnsi="Calibri" w:cs="Calibri"/>
                <w:lang w:val="de-CH"/>
              </w:rPr>
            </w:pPr>
          </w:p>
          <w:p w:rsidR="003D1B71" w:rsidRPr="00B31455" w:rsidRDefault="003D1B71" w:rsidP="00AC6C7E">
            <w:pPr>
              <w:pStyle w:val="Heading2"/>
              <w:rPr>
                <w:rFonts w:ascii="Calibri" w:hAnsi="Calibri" w:cs="Calibri"/>
                <w:color w:val="0072C7"/>
                <w:lang w:val="de-CH"/>
              </w:rPr>
            </w:pPr>
          </w:p>
          <w:p w:rsidR="003D1B71" w:rsidRPr="00B31455" w:rsidRDefault="003D1B71" w:rsidP="00B31455">
            <w:pPr>
              <w:rPr>
                <w:rFonts w:ascii="Calibri" w:hAnsi="Calibri" w:cs="Calibri"/>
                <w:sz w:val="24"/>
                <w:szCs w:val="24"/>
                <w:lang w:val="de-CH"/>
              </w:rPr>
            </w:pPr>
          </w:p>
        </w:tc>
      </w:tr>
      <w:tr w:rsidR="003D1B71" w:rsidRPr="00670CB6" w:rsidTr="003D1B71">
        <w:trPr>
          <w:trHeight w:val="1164"/>
        </w:trPr>
        <w:tc>
          <w:tcPr>
            <w:tcW w:w="720" w:type="dxa"/>
          </w:tcPr>
          <w:p w:rsidR="003D1B71" w:rsidRPr="00B31455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lang w:val="de-CH"/>
              </w:rPr>
            </w:pPr>
          </w:p>
        </w:tc>
        <w:tc>
          <w:tcPr>
            <w:tcW w:w="2942" w:type="dxa"/>
            <w:gridSpan w:val="2"/>
          </w:tcPr>
          <w:p w:rsidR="003D1B71" w:rsidRPr="00B31455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lang w:val="de-CH"/>
              </w:rPr>
            </w:pPr>
          </w:p>
        </w:tc>
        <w:tc>
          <w:tcPr>
            <w:tcW w:w="423" w:type="dxa"/>
            <w:vMerge/>
          </w:tcPr>
          <w:p w:rsidR="003D1B71" w:rsidRPr="00B31455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lang w:val="de-CH"/>
              </w:rPr>
            </w:pPr>
          </w:p>
        </w:tc>
        <w:tc>
          <w:tcPr>
            <w:tcW w:w="6607" w:type="dxa"/>
            <w:vMerge/>
          </w:tcPr>
          <w:p w:rsidR="003D1B71" w:rsidRPr="00B31455" w:rsidRDefault="003D1B71" w:rsidP="00222466">
            <w:pPr>
              <w:rPr>
                <w:lang w:val="de-CH"/>
              </w:rPr>
            </w:pPr>
          </w:p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Pr="00B31455" w:rsidRDefault="003D1B71" w:rsidP="006D79A8">
            <w:pPr>
              <w:pStyle w:val="Information"/>
              <w:jc w:val="center"/>
              <w:rPr>
                <w:noProof/>
                <w:lang w:val="de-C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de-CH" w:eastAsia="de-CH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4D8BE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8074F" w:rsidP="00380FD1">
            <w:pPr>
              <w:pStyle w:val="Information"/>
            </w:pPr>
            <w:sdt>
              <w:sdtPr>
                <w:id w:val="1645700282"/>
                <w:placeholder>
                  <w:docPart w:val="1F645F30150947A7B64C0AF4E4DF365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Address]</w:t>
                </w:r>
              </w:sdtContent>
            </w:sdt>
          </w:p>
          <w:p w:rsidR="003D1B71" w:rsidRPr="00380FD1" w:rsidRDefault="0048074F" w:rsidP="00380FD1">
            <w:pPr>
              <w:pStyle w:val="Information"/>
            </w:pPr>
            <w:sdt>
              <w:sdtPr>
                <w:id w:val="-798381348"/>
                <w:placeholder>
                  <w:docPart w:val="1C12CCC8D93D4841B90374B316FDCDB4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[City, ST ZIP Code]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  <w:p w:rsidR="00B31455" w:rsidRDefault="00B31455" w:rsidP="006D79A8">
            <w:pPr>
              <w:pStyle w:val="Information"/>
              <w:jc w:val="center"/>
              <w:rPr>
                <w:noProof/>
              </w:rPr>
            </w:pPr>
          </w:p>
          <w:p w:rsidR="00B31455" w:rsidRDefault="00B31455" w:rsidP="006D79A8">
            <w:pPr>
              <w:pStyle w:val="Information"/>
              <w:jc w:val="center"/>
              <w:rPr>
                <w:noProof/>
              </w:rPr>
            </w:pPr>
          </w:p>
          <w:p w:rsidR="00B31455" w:rsidRDefault="00B31455" w:rsidP="006D79A8">
            <w:pPr>
              <w:pStyle w:val="Information"/>
              <w:jc w:val="center"/>
              <w:rPr>
                <w:noProof/>
              </w:rPr>
            </w:pPr>
          </w:p>
          <w:p w:rsidR="00B31455" w:rsidRDefault="00B31455" w:rsidP="00B31455">
            <w:pPr>
              <w:pStyle w:val="Information"/>
              <w:rPr>
                <w:noProof/>
              </w:rPr>
            </w:pPr>
          </w:p>
          <w:p w:rsidR="00B31455" w:rsidRDefault="00B31455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de-CH" w:eastAsia="de-CH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C1094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8074F" w:rsidP="00380FD1">
            <w:pPr>
              <w:pStyle w:val="Information"/>
            </w:pPr>
            <w:sdt>
              <w:sdtPr>
                <w:id w:val="1701595270"/>
                <w:placeholder>
                  <w:docPart w:val="3EF1052382004782A10E243A5E920FFB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Phone]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B31455" w:rsidRDefault="00B31455" w:rsidP="00B31455">
            <w:pPr>
              <w:pStyle w:val="Information"/>
              <w:rPr>
                <w:noProof/>
              </w:rPr>
            </w:pPr>
          </w:p>
          <w:p w:rsidR="00B31455" w:rsidRDefault="00B31455" w:rsidP="006D79A8">
            <w:pPr>
              <w:pStyle w:val="Information"/>
              <w:jc w:val="center"/>
              <w:rPr>
                <w:noProof/>
              </w:rPr>
            </w:pPr>
          </w:p>
          <w:p w:rsidR="00B31455" w:rsidRDefault="00B31455" w:rsidP="006D79A8">
            <w:pPr>
              <w:pStyle w:val="Information"/>
              <w:jc w:val="center"/>
              <w:rPr>
                <w:noProof/>
              </w:rPr>
            </w:pPr>
          </w:p>
          <w:p w:rsidR="00B31455" w:rsidRDefault="00B31455" w:rsidP="006D79A8">
            <w:pPr>
              <w:pStyle w:val="Information"/>
              <w:jc w:val="center"/>
              <w:rPr>
                <w:noProof/>
              </w:rPr>
            </w:pPr>
          </w:p>
          <w:p w:rsidR="00B31455" w:rsidRDefault="00B31455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de-CH" w:eastAsia="de-CH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C6FD9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48074F" w:rsidP="00380FD1">
            <w:pPr>
              <w:pStyle w:val="Information"/>
            </w:pPr>
            <w:sdt>
              <w:sdtPr>
                <w:id w:val="-1997099910"/>
                <w:placeholder>
                  <w:docPart w:val="CAD2528C06EF465D8F1DE7D077B28CB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380FD1">
                  <w:t>[Your Email]</w:t>
                </w:r>
              </w:sdtContent>
            </w:sdt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de-CH" w:eastAsia="de-CH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6EC392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2CF629C07BBD41558389DA8A71F9A8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380FD1" w:rsidRDefault="003D1B71" w:rsidP="00380FD1">
                <w:pPr>
                  <w:pStyle w:val="Information"/>
                </w:pPr>
                <w:r>
                  <w:t>[</w:t>
                </w:r>
                <w:r w:rsidRPr="00380FD1">
                  <w:rPr>
                    <w:rStyle w:val="PlaceholderText"/>
                    <w:color w:val="666666" w:themeColor="accent4"/>
                  </w:rPr>
                  <w:t>Your Website</w:t>
                </w:r>
                <w:r>
                  <w:rPr>
                    <w:rStyle w:val="PlaceholderText"/>
                    <w:color w:val="666666" w:themeColor="accent4"/>
                  </w:rPr>
                  <w:t>]</w:t>
                </w:r>
              </w:p>
            </w:tc>
          </w:sdtContent>
        </w:sdt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74F" w:rsidRDefault="0048074F" w:rsidP="00590471">
      <w:r>
        <w:separator/>
      </w:r>
    </w:p>
  </w:endnote>
  <w:endnote w:type="continuationSeparator" w:id="0">
    <w:p w:rsidR="0048074F" w:rsidRDefault="0048074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74F" w:rsidRDefault="0048074F" w:rsidP="00590471">
      <w:r>
        <w:separator/>
      </w:r>
    </w:p>
  </w:footnote>
  <w:footnote w:type="continuationSeparator" w:id="0">
    <w:p w:rsidR="0048074F" w:rsidRDefault="0048074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C659A2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455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8074F"/>
    <w:rsid w:val="004E158A"/>
    <w:rsid w:val="00516DF6"/>
    <w:rsid w:val="00565C77"/>
    <w:rsid w:val="0056708E"/>
    <w:rsid w:val="005801E5"/>
    <w:rsid w:val="00590471"/>
    <w:rsid w:val="005D01FA"/>
    <w:rsid w:val="00653E17"/>
    <w:rsid w:val="00670CB6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31455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vate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F645F30150947A7B64C0AF4E4DF3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433AE-E2E0-4AD7-B860-03E31249FF6C}"/>
      </w:docPartPr>
      <w:docPartBody>
        <w:p w:rsidR="00582965" w:rsidRDefault="009A57A8">
          <w:pPr>
            <w:pStyle w:val="1F645F30150947A7B64C0AF4E4DF365E"/>
          </w:pPr>
          <w:r w:rsidRPr="00380FD1">
            <w:t>[Your Address]</w:t>
          </w:r>
        </w:p>
      </w:docPartBody>
    </w:docPart>
    <w:docPart>
      <w:docPartPr>
        <w:name w:val="1C12CCC8D93D4841B90374B316FDC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E5793-2647-4A47-B4DB-472663418CD0}"/>
      </w:docPartPr>
      <w:docPartBody>
        <w:p w:rsidR="00582965" w:rsidRDefault="009A57A8">
          <w:pPr>
            <w:pStyle w:val="1C12CCC8D93D4841B90374B316FDCDB4"/>
          </w:pPr>
          <w:r w:rsidRPr="00380FD1">
            <w:t>[City, ST ZIP Code]</w:t>
          </w:r>
        </w:p>
      </w:docPartBody>
    </w:docPart>
    <w:docPart>
      <w:docPartPr>
        <w:name w:val="3EF1052382004782A10E243A5E920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D67BC-1212-416C-ADDB-098001FDE10F}"/>
      </w:docPartPr>
      <w:docPartBody>
        <w:p w:rsidR="00582965" w:rsidRDefault="009A57A8">
          <w:pPr>
            <w:pStyle w:val="3EF1052382004782A10E243A5E920FFB"/>
          </w:pPr>
          <w:r w:rsidRPr="00380FD1">
            <w:t>[Your Phone]</w:t>
          </w:r>
        </w:p>
      </w:docPartBody>
    </w:docPart>
    <w:docPart>
      <w:docPartPr>
        <w:name w:val="CAD2528C06EF465D8F1DE7D077B28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173F2-36D9-4193-912E-7333F9DBE0F1}"/>
      </w:docPartPr>
      <w:docPartBody>
        <w:p w:rsidR="00582965" w:rsidRDefault="009A57A8">
          <w:pPr>
            <w:pStyle w:val="CAD2528C06EF465D8F1DE7D077B28CB1"/>
          </w:pPr>
          <w:r w:rsidRPr="00380FD1">
            <w:t>[Your Email]</w:t>
          </w:r>
        </w:p>
      </w:docPartBody>
    </w:docPart>
    <w:docPart>
      <w:docPartPr>
        <w:name w:val="2CF629C07BBD41558389DA8A71F9A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8EA53-394F-4CA0-B8DE-18B626FFBFD0}"/>
      </w:docPartPr>
      <w:docPartBody>
        <w:p w:rsidR="00582965" w:rsidRDefault="009A57A8">
          <w:pPr>
            <w:pStyle w:val="2CF629C07BBD41558389DA8A71F9A859"/>
          </w:pPr>
          <w:r>
            <w:t>[</w:t>
          </w:r>
          <w:r w:rsidRPr="00380FD1">
            <w:rPr>
              <w:rStyle w:val="PlaceholderText"/>
              <w:color w:val="FFC000" w:themeColor="accent4"/>
            </w:rPr>
            <w:t>Your Website</w:t>
          </w:r>
          <w:r>
            <w:rPr>
              <w:rStyle w:val="PlaceholderText"/>
              <w:color w:val="FFC000" w:themeColor="accent4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7A8"/>
    <w:rsid w:val="00582965"/>
    <w:rsid w:val="009A57A8"/>
    <w:rsid w:val="00AC2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035F14275C497083D0E6FAFB5DB350">
    <w:name w:val="92035F14275C497083D0E6FAFB5DB350"/>
  </w:style>
  <w:style w:type="paragraph" w:customStyle="1" w:styleId="5D6DE029B08043F6AA156156AEDE232E">
    <w:name w:val="5D6DE029B08043F6AA156156AEDE232E"/>
  </w:style>
  <w:style w:type="paragraph" w:customStyle="1" w:styleId="2DB548867BA743E3AF57B75D561604C9">
    <w:name w:val="2DB548867BA743E3AF57B75D561604C9"/>
  </w:style>
  <w:style w:type="paragraph" w:customStyle="1" w:styleId="4AABC9C2ED18414EB4DEC4FCB52EF073">
    <w:name w:val="4AABC9C2ED18414EB4DEC4FCB52EF073"/>
  </w:style>
  <w:style w:type="paragraph" w:customStyle="1" w:styleId="48AF97AF0A5848F292369DE66B7ACC03">
    <w:name w:val="48AF97AF0A5848F292369DE66B7ACC03"/>
  </w:style>
  <w:style w:type="paragraph" w:customStyle="1" w:styleId="68AC2E5201F644F18464718A3B7A6AD9">
    <w:name w:val="68AC2E5201F644F18464718A3B7A6AD9"/>
  </w:style>
  <w:style w:type="paragraph" w:customStyle="1" w:styleId="0E47EA9619D1480DB5E6F50FA78EDF07">
    <w:name w:val="0E47EA9619D1480DB5E6F50FA78EDF07"/>
  </w:style>
  <w:style w:type="paragraph" w:customStyle="1" w:styleId="60E8B418B5CD4F549149EED8C1D819AE">
    <w:name w:val="60E8B418B5CD4F549149EED8C1D819AE"/>
  </w:style>
  <w:style w:type="paragraph" w:customStyle="1" w:styleId="2EAF46D7EA9B4F3BA44D735BCDB69B03">
    <w:name w:val="2EAF46D7EA9B4F3BA44D735BCDB69B03"/>
  </w:style>
  <w:style w:type="paragraph" w:customStyle="1" w:styleId="69FED2C827F14EEA84C5C4F5A4238745">
    <w:name w:val="69FED2C827F14EEA84C5C4F5A4238745"/>
  </w:style>
  <w:style w:type="paragraph" w:customStyle="1" w:styleId="95617DFDFB684D728D26A6A8047EBA75">
    <w:name w:val="95617DFDFB684D728D26A6A8047EBA75"/>
  </w:style>
  <w:style w:type="paragraph" w:customStyle="1" w:styleId="D01265C4885644118F8DCE58709C944B">
    <w:name w:val="D01265C4885644118F8DCE58709C944B"/>
  </w:style>
  <w:style w:type="paragraph" w:customStyle="1" w:styleId="12E7809168EE4588BDA0FCD237FC3023">
    <w:name w:val="12E7809168EE4588BDA0FCD237FC3023"/>
  </w:style>
  <w:style w:type="paragraph" w:customStyle="1" w:styleId="0943A346E3B24552972D8FA1E79F7E6A">
    <w:name w:val="0943A346E3B24552972D8FA1E79F7E6A"/>
  </w:style>
  <w:style w:type="paragraph" w:customStyle="1" w:styleId="91A72E09945145878E18114730E42F52">
    <w:name w:val="91A72E09945145878E18114730E42F52"/>
  </w:style>
  <w:style w:type="paragraph" w:customStyle="1" w:styleId="C82F294C4E264877AD7ADE0A30919D2A">
    <w:name w:val="C82F294C4E264877AD7ADE0A30919D2A"/>
  </w:style>
  <w:style w:type="paragraph" w:customStyle="1" w:styleId="A6210F1443024ED7B6E5B9CB411530FC">
    <w:name w:val="A6210F1443024ED7B6E5B9CB411530FC"/>
  </w:style>
  <w:style w:type="paragraph" w:customStyle="1" w:styleId="7A5FDB2C753D480D9B5E597FDC9FF263">
    <w:name w:val="7A5FDB2C753D480D9B5E597FDC9FF263"/>
  </w:style>
  <w:style w:type="paragraph" w:customStyle="1" w:styleId="35117201257F41CCBC37912D9132B078">
    <w:name w:val="35117201257F41CCBC37912D9132B078"/>
  </w:style>
  <w:style w:type="paragraph" w:customStyle="1" w:styleId="5C08CF85F35D4D1B8A90902C46F77502">
    <w:name w:val="5C08CF85F35D4D1B8A90902C46F77502"/>
  </w:style>
  <w:style w:type="paragraph" w:customStyle="1" w:styleId="E9476CEDE4C143BB9B5A32A6568FA8A8">
    <w:name w:val="E9476CEDE4C143BB9B5A32A6568FA8A8"/>
  </w:style>
  <w:style w:type="paragraph" w:customStyle="1" w:styleId="5701CCEB84584AA0ABB719D9AF4DC037">
    <w:name w:val="5701CCEB84584AA0ABB719D9AF4DC037"/>
  </w:style>
  <w:style w:type="paragraph" w:customStyle="1" w:styleId="288E90BE77A94DEBBB16C3DB7F15B44E">
    <w:name w:val="288E90BE77A94DEBBB16C3DB7F15B44E"/>
  </w:style>
  <w:style w:type="paragraph" w:customStyle="1" w:styleId="A8DB6BDA6E2C42E5B3DD9F24C8352A6B">
    <w:name w:val="A8DB6BDA6E2C42E5B3DD9F24C8352A6B"/>
  </w:style>
  <w:style w:type="paragraph" w:customStyle="1" w:styleId="689B5FD406F14DE19DF04A5CFD4C7F10">
    <w:name w:val="689B5FD406F14DE19DF04A5CFD4C7F10"/>
  </w:style>
  <w:style w:type="paragraph" w:customStyle="1" w:styleId="1FB66D6037A443778E7A55504BB67F72">
    <w:name w:val="1FB66D6037A443778E7A55504BB67F72"/>
  </w:style>
  <w:style w:type="paragraph" w:customStyle="1" w:styleId="543873C0C6414B8B8969238C74D99994">
    <w:name w:val="543873C0C6414B8B8969238C74D99994"/>
  </w:style>
  <w:style w:type="paragraph" w:customStyle="1" w:styleId="9B2C343566C94F5398587491BB068D0E">
    <w:name w:val="9B2C343566C94F5398587491BB068D0E"/>
  </w:style>
  <w:style w:type="paragraph" w:customStyle="1" w:styleId="0AD2CE8E0B8F4284A5F83506D5089FF8">
    <w:name w:val="0AD2CE8E0B8F4284A5F83506D5089FF8"/>
  </w:style>
  <w:style w:type="paragraph" w:customStyle="1" w:styleId="1F645F30150947A7B64C0AF4E4DF365E">
    <w:name w:val="1F645F30150947A7B64C0AF4E4DF365E"/>
  </w:style>
  <w:style w:type="paragraph" w:customStyle="1" w:styleId="1C12CCC8D93D4841B90374B316FDCDB4">
    <w:name w:val="1C12CCC8D93D4841B90374B316FDCDB4"/>
  </w:style>
  <w:style w:type="paragraph" w:customStyle="1" w:styleId="3EF1052382004782A10E243A5E920FFB">
    <w:name w:val="3EF1052382004782A10E243A5E920FFB"/>
  </w:style>
  <w:style w:type="paragraph" w:customStyle="1" w:styleId="CAD2528C06EF465D8F1DE7D077B28CB1">
    <w:name w:val="CAD2528C06EF465D8F1DE7D077B28CB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CF629C07BBD41558389DA8A71F9A859">
    <w:name w:val="2CF629C07BBD41558389DA8A71F9A8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60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2021-04-29T14:04:00Z</dcterms:created>
  <dcterms:modified xsi:type="dcterms:W3CDTF">2021-05-05T09:20:00Z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