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3A" w:rsidRDefault="009F543A"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1CF3A5" wp14:editId="0ABBE5E0">
                <wp:simplePos x="0" y="0"/>
                <wp:positionH relativeFrom="column">
                  <wp:posOffset>44450</wp:posOffset>
                </wp:positionH>
                <wp:positionV relativeFrom="paragraph">
                  <wp:posOffset>539750</wp:posOffset>
                </wp:positionV>
                <wp:extent cx="5424805" cy="3434080"/>
                <wp:effectExtent l="0" t="0" r="4445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805" cy="3434080"/>
                          <a:chOff x="0" y="0"/>
                          <a:chExt cx="5424805" cy="3434080"/>
                        </a:xfrm>
                      </wpg:grpSpPr>
                      <pic:pic xmlns:pic="http://schemas.openxmlformats.org/drawingml/2006/picture">
                        <pic:nvPicPr>
                          <pic:cNvPr id="10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2" t="23524" r="5000" b="11143"/>
                          <a:stretch/>
                        </pic:blipFill>
                        <pic:spPr>
                          <a:xfrm>
                            <a:off x="0" y="0"/>
                            <a:ext cx="5424805" cy="343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erade Verbindung mit Pfeil 12"/>
                        <wps:cNvCnPr/>
                        <wps:spPr>
                          <a:xfrm flipV="1">
                            <a:off x="1009934" y="2142699"/>
                            <a:ext cx="1080000" cy="612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8735"/>
                            <a:ext cx="1869440" cy="327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543A" w:rsidRDefault="009F543A" w:rsidP="009F543A">
                              <w:r>
                                <w:t>Hauptbahnhof Zürich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CF3A5" id="Gruppieren 13" o:spid="_x0000_s1026" style="position:absolute;margin-left:3.5pt;margin-top:42.5pt;width:427.15pt;height:270.4pt;z-index:251659264" coordsize="54248,3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4248;height:3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ELbGAAAA2wAAAA8AAABkcnMvZG93bnJldi54bWxEj0FLAzEQhe+C/yGM4M1mLaXq2rSIUmzx&#10;oLYFr8Nm3CxuJmuSbbf99Z2D4G2G9+a9b2aLwbdqTzE1gQ3cjgpQxFWwDdcGdtvlzT2olJEttoHJ&#10;wJESLOaXFzMsbTjwJ+03uVYSwqlEAy7nrtQ6VY48plHoiEX7DtFjljXW2kY8SLhv9bgoptpjw9Lg&#10;sKNnR9XPpvcGTl8PO7cef9yFl+1b/o3vfT95JWOur4anR1CZhvxv/rteWcEXevlFBtDz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cQtsYAAADbAAAADwAAAAAAAAAAAAAA&#10;AACfAgAAZHJzL2Rvd25yZXYueG1sUEsFBgAAAAAEAAQA9wAAAJIDAAAAAA==&#10;">
                  <v:imagedata r:id="rId5" o:title="" croptop="15417f" cropbottom="7303f" cropleft="9268f" cropright="327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2" o:spid="_x0000_s1028" type="#_x0000_t32" style="position:absolute;left:10099;top:21426;width:10800;height:6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xFsEAAADbAAAADwAAAGRycy9kb3ducmV2LnhtbERPTYvCMBC9C/6HMIIXWdMVWbQaxRUF&#10;0ZPaPXgbmrEtNpPaRK3/3ggL3ubxPmc6b0wp7lS7wrKC734Egji1uuBMQXJcf41AOI+ssbRMCp7k&#10;YD5rt6YYa/vgPd0PPhMhhF2MCnLvq1hKl+Zk0PVtRRy4s60N+gDrTOoaHyHclHIQRT/SYMGhIceK&#10;ljmll8PNKPg92fT6l+nhiZOd3vaeq/04iZTqdprFBISnxn/E/+6NDvMH8P4lHCB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JHEWwQAAANsAAAAPAAAAAAAAAAAAAAAA&#10;AKECAABkcnMvZG93bnJldi54bWxQSwUGAAAAAAQABAD5AAAAjwMAAAAA&#10;" strokecolor="red" strokeweight="4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top:28387;width:18694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9F543A" w:rsidRDefault="009F543A" w:rsidP="009F543A">
                        <w:r>
                          <w:t>Hauptbahnhof Zürich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Sie finden uns hier:</w:t>
      </w:r>
    </w:p>
    <w:p w:rsidR="009F543A" w:rsidRDefault="009F543A"/>
    <w:p w:rsidR="009F543A" w:rsidRDefault="009F543A"/>
    <w:p w:rsidR="009F543A" w:rsidRDefault="009F543A">
      <w:bookmarkStart w:id="0" w:name="_GoBack"/>
      <w:bookmarkEnd w:id="0"/>
    </w:p>
    <w:p w:rsidR="009F543A" w:rsidRDefault="009F543A"/>
    <w:p w:rsidR="009F543A" w:rsidRDefault="009F543A"/>
    <w:p w:rsidR="009F543A" w:rsidRDefault="009F543A"/>
    <w:p w:rsidR="009F543A" w:rsidRDefault="009F543A"/>
    <w:p w:rsidR="009F543A" w:rsidRDefault="009F543A"/>
    <w:p w:rsidR="009F543A" w:rsidRDefault="009F543A">
      <w:proofErr w:type="spellStart"/>
      <w:r>
        <w:t>Radgasse</w:t>
      </w:r>
      <w:proofErr w:type="spellEnd"/>
      <w:r>
        <w:t xml:space="preserve"> 3</w:t>
      </w:r>
      <w:r>
        <w:br/>
        <w:t>8005 Zürich</w:t>
      </w:r>
    </w:p>
    <w:sectPr w:rsidR="009F54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3A"/>
    <w:rsid w:val="00044580"/>
    <w:rsid w:val="009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449BF8-F762-4AB4-A4E1-C3043B4F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543A"/>
    <w:pPr>
      <w:spacing w:after="360" w:line="288" w:lineRule="auto"/>
    </w:pPr>
    <w:rPr>
      <w:color w:val="44546A" w:themeColor="text2"/>
      <w:sz w:val="28"/>
      <w:szCs w:val="28"/>
      <w:lang w:val="de-DE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22E2FDE.dotm</Template>
  <TotalTime>0</TotalTime>
  <Pages>1</Pages>
  <Words>7</Words>
  <Characters>46</Characters>
  <Application>Microsoft Office Word</Application>
  <DocSecurity>0</DocSecurity>
  <Lines>1</Lines>
  <Paragraphs>1</Paragraphs>
  <ScaleCrop>false</ScaleCrop>
  <Company>Stadtverwaltung Sursee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Widmer Michael</dc:creator>
  <cp:keywords/>
  <dc:description/>
  <cp:lastModifiedBy>Widmer Michael</cp:lastModifiedBy>
  <cp:revision>1</cp:revision>
  <dcterms:created xsi:type="dcterms:W3CDTF">2019-06-17T14:28:00Z</dcterms:created>
  <dcterms:modified xsi:type="dcterms:W3CDTF">2019-06-17T14:29:00Z</dcterms:modified>
</cp:coreProperties>
</file>