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C9650" w14:textId="736BB3A0" w:rsidR="00207BEE" w:rsidRDefault="00207BEE"/>
    <w:p w14:paraId="05D702D4" w14:textId="249442AE" w:rsidR="0097343B" w:rsidRDefault="0097343B"/>
    <w:p w14:paraId="66CEC182" w14:textId="24E29030" w:rsidR="0097343B" w:rsidRDefault="0097343B"/>
    <w:p w14:paraId="22C253DC" w14:textId="77777777" w:rsidR="0097343B" w:rsidRDefault="0097343B"/>
    <w:p w14:paraId="42426E9D" w14:textId="099A584D" w:rsidR="0097343B" w:rsidRDefault="0097343B"/>
    <w:p w14:paraId="013A3E98" w14:textId="327FFEAC" w:rsidR="0097343B" w:rsidRDefault="0097343B"/>
    <w:p w14:paraId="7359E1D3" w14:textId="5A396315" w:rsidR="0097343B" w:rsidRDefault="0097343B"/>
    <w:tbl>
      <w:tblPr>
        <w:tblW w:w="10600" w:type="dxa"/>
        <w:tblInd w:w="-7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0"/>
        <w:gridCol w:w="3190"/>
        <w:gridCol w:w="3300"/>
        <w:gridCol w:w="2680"/>
      </w:tblGrid>
      <w:tr w:rsidR="008A348D" w:rsidRPr="008A348D" w14:paraId="5E5A7313" w14:textId="77777777" w:rsidTr="008A348D">
        <w:trPr>
          <w:trHeight w:val="480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13F8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u w:val="single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u w:val="single"/>
                <w:lang w:eastAsia="nl-NL"/>
              </w:rPr>
              <w:t>Activiteiten kalender 2025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1040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u w:val="single"/>
                <w:lang w:eastAsia="nl-N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2417" w14:textId="77777777" w:rsidR="008A348D" w:rsidRPr="008A348D" w:rsidRDefault="008A348D" w:rsidP="008A348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A348D" w:rsidRPr="008A348D" w14:paraId="74F54EF4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8F52" w14:textId="77777777" w:rsidR="008A348D" w:rsidRPr="008A348D" w:rsidRDefault="008A348D" w:rsidP="008A348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1A72" w14:textId="77777777" w:rsidR="008A348D" w:rsidRPr="008A348D" w:rsidRDefault="008A348D" w:rsidP="008A348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8991" w14:textId="77777777" w:rsidR="008A348D" w:rsidRPr="008A348D" w:rsidRDefault="008A348D" w:rsidP="008A348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46C8" w14:textId="77777777" w:rsidR="008A348D" w:rsidRPr="008A348D" w:rsidRDefault="008A348D" w:rsidP="008A348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A348D" w:rsidRPr="008A348D" w14:paraId="70F207E4" w14:textId="77777777" w:rsidTr="008A348D">
        <w:trPr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E0DA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l-NL"/>
              </w:rPr>
              <w:t>Datum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C88F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l-NL"/>
              </w:rPr>
              <w:t>Activiteit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0D16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l-NL"/>
              </w:rPr>
              <w:t>Plaats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EE90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l-NL"/>
              </w:rPr>
              <w:t>Kosten</w:t>
            </w:r>
          </w:p>
        </w:tc>
      </w:tr>
      <w:tr w:rsidR="008A348D" w:rsidRPr="008A348D" w14:paraId="7431CBAF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A028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C86B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78F5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F871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49E8F1D6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5FE11A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Dinsdag 28/01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4B64E8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proofErr w:type="spellStart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Katatraining</w:t>
            </w:r>
            <w:proofErr w:type="spellEnd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 xml:space="preserve"> met </w:t>
            </w:r>
            <w:proofErr w:type="spellStart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Sensei</w:t>
            </w:r>
            <w:proofErr w:type="spellEnd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 xml:space="preserve"> </w:t>
            </w:r>
            <w:proofErr w:type="spellStart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Karan</w:t>
            </w:r>
            <w:proofErr w:type="spellEnd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6AF68A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Zevenkampsering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780F94E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6BF67822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8A0B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7FAA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9B62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FDE7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08982BD3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6B9BCC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Zaterdag 01/02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44CD3B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Extra examen training 13:00-15:00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822E65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proofErr w:type="spellStart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Kurodaiya</w:t>
            </w:r>
            <w:proofErr w:type="spellEnd"/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F3AA9FC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€ 2,-</w:t>
            </w:r>
          </w:p>
        </w:tc>
      </w:tr>
      <w:tr w:rsidR="008A348D" w:rsidRPr="008A348D" w14:paraId="1B0765EC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FA1E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4124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DFA9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5193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0AF382D8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DDC955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Zaterdag 01/02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8817701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Wolfpack Cup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9BF32E4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Sporthal De Wimpel België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0FF9EC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€ 15,-</w:t>
            </w:r>
          </w:p>
        </w:tc>
      </w:tr>
      <w:tr w:rsidR="008A348D" w:rsidRPr="008A348D" w14:paraId="0C191A36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3D1C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2E32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F187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BF2E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68F9B373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0F3C92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Zaterdag 08/02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93744B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Open Matuari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4E1577C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Almere A. Boekenweg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E5FBCD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leden € 15,-, niet leden € 20,-</w:t>
            </w:r>
          </w:p>
        </w:tc>
      </w:tr>
      <w:tr w:rsidR="008A348D" w:rsidRPr="008A348D" w14:paraId="59045260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23A9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DEEA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8CA7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ADBF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20F73297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D90C7D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Zaterdag 15/02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2C0C232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proofErr w:type="spellStart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Kyokushin</w:t>
            </w:r>
            <w:proofErr w:type="spellEnd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 xml:space="preserve"> training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7E6C723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Sportcentrum de Koploper Lelystad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7274C9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5F53DEE9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902A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75C5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F097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AB85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650F5511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9B896E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Zaterdag 01/03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F4134E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Open Belgium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958914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Tongerlo België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B893EB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info volgt</w:t>
            </w:r>
          </w:p>
        </w:tc>
      </w:tr>
      <w:tr w:rsidR="008A348D" w:rsidRPr="008A348D" w14:paraId="10515407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5DF2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CE8D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D58E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9CB9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38E150EB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115CD3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Zaterdag 08/03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22BAAF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Band Examen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608F9C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Sporthal Zevenkamp 11:00-13:00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722AD0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€ 30,-</w:t>
            </w:r>
          </w:p>
        </w:tc>
      </w:tr>
      <w:tr w:rsidR="008A348D" w:rsidRPr="008A348D" w14:paraId="1017E47B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1BAB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2FDC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E25D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E2A6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6EBACA9F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FA504EB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Zaterdag 12/04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BA9B16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Black Eagle Clubtoernooi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9DC949A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Sporthal Zevenkamp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3DAA4B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€ 10,-</w:t>
            </w:r>
          </w:p>
        </w:tc>
      </w:tr>
      <w:tr w:rsidR="008A348D" w:rsidRPr="008A348D" w14:paraId="28EAF5B5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2BA1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6852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11C4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6F55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15734575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E0F4D2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Zaterdag 24/05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1D14D9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Battle of Rotterdam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B5ACA2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Zevenkampsering Rotterdam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3ACC0F6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€ 20,-</w:t>
            </w:r>
          </w:p>
        </w:tc>
      </w:tr>
      <w:tr w:rsidR="008A348D" w:rsidRPr="008A348D" w14:paraId="3A072B7E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53CD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9F16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F101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6DF5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  <w:tr w:rsidR="008A348D" w:rsidRPr="008A348D" w14:paraId="5A5211FD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1C524C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Zaterdag 14/06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98DF911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proofErr w:type="spellStart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German</w:t>
            </w:r>
            <w:proofErr w:type="spellEnd"/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 xml:space="preserve"> Open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98B147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Duitsland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D5E228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info volgt</w:t>
            </w:r>
          </w:p>
        </w:tc>
      </w:tr>
      <w:tr w:rsidR="008A348D" w:rsidRPr="008A348D" w14:paraId="5D5B6578" w14:textId="77777777" w:rsidTr="008A348D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019C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8A53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6506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6CF9" w14:textId="77777777" w:rsidR="008A348D" w:rsidRPr="008A348D" w:rsidRDefault="008A348D" w:rsidP="008A348D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</w:pPr>
            <w:r w:rsidRPr="008A348D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</w:tr>
    </w:tbl>
    <w:p w14:paraId="669B15C9" w14:textId="2D3E7AD7" w:rsidR="0097343B" w:rsidRDefault="0097343B"/>
    <w:sectPr w:rsidR="0097343B" w:rsidSect="00E84250">
      <w:headerReference w:type="even" r:id="rId6"/>
      <w:headerReference w:type="default" r:id="rId7"/>
      <w:headerReference w:type="firs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F1576" w14:textId="77777777" w:rsidR="00537B43" w:rsidRDefault="00537B43" w:rsidP="00A64FE6">
      <w:r>
        <w:separator/>
      </w:r>
    </w:p>
  </w:endnote>
  <w:endnote w:type="continuationSeparator" w:id="0">
    <w:p w14:paraId="5BB888B7" w14:textId="77777777" w:rsidR="00537B43" w:rsidRDefault="00537B43" w:rsidP="00A64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17E6E" w14:textId="77777777" w:rsidR="00537B43" w:rsidRDefault="00537B43" w:rsidP="00A64FE6">
      <w:r>
        <w:separator/>
      </w:r>
    </w:p>
  </w:footnote>
  <w:footnote w:type="continuationSeparator" w:id="0">
    <w:p w14:paraId="7E82920B" w14:textId="77777777" w:rsidR="00537B43" w:rsidRDefault="00537B43" w:rsidP="00A64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51394" w14:textId="77777777" w:rsidR="00A64FE6" w:rsidRDefault="00000000">
    <w:pPr>
      <w:pStyle w:val="Koptekst"/>
    </w:pPr>
    <w:r>
      <w:rPr>
        <w:noProof/>
      </w:rPr>
      <w:pict w14:anchorId="2CFF1B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5186" o:spid="_x0000_s1027" type="#_x0000_t75" alt="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838 - Black Eagle - Briefpapier 2020 - Definiti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CA528" w14:textId="77777777" w:rsidR="00A64FE6" w:rsidRDefault="00000000">
    <w:pPr>
      <w:pStyle w:val="Koptekst"/>
    </w:pPr>
    <w:r>
      <w:rPr>
        <w:noProof/>
      </w:rPr>
      <w:pict w14:anchorId="51C9F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5187" o:spid="_x0000_s1026" type="#_x0000_t75" alt="" style="position:absolute;margin-left:0;margin-top:0;width:595.25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838 - Black Eagle - Briefpapier 2020 - Definiti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2C57B" w14:textId="77777777" w:rsidR="00A64FE6" w:rsidRDefault="00000000">
    <w:pPr>
      <w:pStyle w:val="Koptekst"/>
    </w:pPr>
    <w:r>
      <w:rPr>
        <w:noProof/>
      </w:rPr>
      <w:pict w14:anchorId="4B30E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5185" o:spid="_x0000_s1025" type="#_x0000_t75" alt="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838 - Black Eagle - Briefpapier 2020 - Definitie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737"/>
    <w:rsid w:val="000132E1"/>
    <w:rsid w:val="00165538"/>
    <w:rsid w:val="001B6E60"/>
    <w:rsid w:val="00207BEE"/>
    <w:rsid w:val="003652FA"/>
    <w:rsid w:val="00377370"/>
    <w:rsid w:val="004B4DCB"/>
    <w:rsid w:val="00537B43"/>
    <w:rsid w:val="005515C0"/>
    <w:rsid w:val="0077297B"/>
    <w:rsid w:val="008A348D"/>
    <w:rsid w:val="008A3D58"/>
    <w:rsid w:val="0097343B"/>
    <w:rsid w:val="00A058DA"/>
    <w:rsid w:val="00A64FE6"/>
    <w:rsid w:val="00C836AC"/>
    <w:rsid w:val="00D915E6"/>
    <w:rsid w:val="00E84250"/>
    <w:rsid w:val="00EA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BE5FD"/>
  <w15:chartTrackingRefBased/>
  <w15:docId w15:val="{A6B43A92-B659-4945-9D49-3450AF7C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64FE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64FE6"/>
  </w:style>
  <w:style w:type="paragraph" w:styleId="Voettekst">
    <w:name w:val="footer"/>
    <w:basedOn w:val="Standaard"/>
    <w:link w:val="VoettekstChar"/>
    <w:uiPriority w:val="99"/>
    <w:unhideWhenUsed/>
    <w:rsid w:val="00A64FE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64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Local\Packages\microsoft.windowscommunicationsapps_8wekyb3d8bbwe\LocalState\Files\S0\255\Attachments\Black%20Eagle%20-%20Briefpapier%20Word%20Template%5b7398%5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Black Eagle - Briefpapier Word Template[7398]</Template>
  <TotalTime>1</TotalTime>
  <Pages>1</Pages>
  <Words>127</Words>
  <Characters>699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Patsy Vyent - Davies</cp:lastModifiedBy>
  <cp:revision>2</cp:revision>
  <cp:lastPrinted>2025-01-17T10:11:00Z</cp:lastPrinted>
  <dcterms:created xsi:type="dcterms:W3CDTF">2025-01-17T10:15:00Z</dcterms:created>
  <dcterms:modified xsi:type="dcterms:W3CDTF">2025-01-17T10:15:00Z</dcterms:modified>
</cp:coreProperties>
</file>