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194"/>
        <w:tblW w:w="55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1712"/>
        <w:gridCol w:w="1518"/>
        <w:gridCol w:w="1545"/>
        <w:gridCol w:w="1559"/>
      </w:tblGrid>
      <w:tr w:rsidR="000172E5" w:rsidRPr="00780314" w14:paraId="497F7554" w14:textId="77777777" w:rsidTr="1F3E5089">
        <w:trPr>
          <w:gridAfter w:val="1"/>
          <w:wAfter w:w="785" w:type="pct"/>
          <w:trHeight w:val="637"/>
        </w:trPr>
        <w:tc>
          <w:tcPr>
            <w:tcW w:w="4215" w:type="pct"/>
            <w:gridSpan w:val="4"/>
            <w:shd w:val="clear" w:color="auto" w:fill="E28B88" w:themeFill="accent5" w:themeFillTint="66"/>
            <w:vAlign w:val="bottom"/>
          </w:tcPr>
          <w:p w14:paraId="65675D9E" w14:textId="12F497B2" w:rsidR="000172E5" w:rsidRPr="00780314" w:rsidRDefault="00137520" w:rsidP="00856CE2">
            <w:pPr>
              <w:pStyle w:val="berschrift1"/>
              <w:rPr>
                <w:rFonts w:ascii="Arial" w:hAnsi="Arial" w:cs="Arial"/>
                <w:bCs/>
                <w:sz w:val="26"/>
                <w:szCs w:val="26"/>
              </w:rPr>
            </w:pPr>
            <w:r w:rsidRPr="00780314">
              <w:rPr>
                <w:rFonts w:ascii="Arial" w:hAnsi="Arial" w:cs="Arial"/>
                <w:bCs/>
                <w:sz w:val="26"/>
                <w:szCs w:val="26"/>
              </w:rPr>
              <w:t>Kind</w:t>
            </w:r>
          </w:p>
        </w:tc>
      </w:tr>
      <w:tr w:rsidR="0088580B" w:rsidRPr="00780314" w14:paraId="1B2F892A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39C4E5D1" w14:textId="55063023" w:rsidR="0088580B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Name und Vorname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51B155A5" w14:textId="313D7028" w:rsidR="0088580B" w:rsidRPr="00780314" w:rsidRDefault="0088580B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76A508B6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09ADCB28" w14:textId="1F846CF7" w:rsidR="0088580B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Geburtsdatum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bottom"/>
          </w:tcPr>
          <w:p w14:paraId="6B57682A" w14:textId="77777777" w:rsidR="0088580B" w:rsidRPr="00780314" w:rsidRDefault="0088580B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64" w:type="pct"/>
            <w:tcBorders>
              <w:top w:val="single" w:sz="4" w:space="0" w:color="auto"/>
            </w:tcBorders>
            <w:vAlign w:val="bottom"/>
          </w:tcPr>
          <w:p w14:paraId="1343FAA9" w14:textId="40B63A4E" w:rsidR="0088580B" w:rsidRPr="00780314" w:rsidRDefault="1F3E5089" w:rsidP="00856CE2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1F3E5089">
              <w:rPr>
                <w:rFonts w:ascii="Arial" w:hAnsi="Arial" w:cs="Arial"/>
                <w:sz w:val="26"/>
                <w:szCs w:val="26"/>
              </w:rPr>
              <w:t>Eintrittsjahr</w:t>
            </w:r>
          </w:p>
        </w:tc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F3F259" w14:textId="77777777" w:rsidR="0088580B" w:rsidRPr="00780314" w:rsidRDefault="0088580B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C7EC6" w:rsidRPr="00780314" w14:paraId="45AAFF16" w14:textId="165A0658" w:rsidTr="1F3E5089">
        <w:trPr>
          <w:trHeight w:val="562"/>
        </w:trPr>
        <w:tc>
          <w:tcPr>
            <w:tcW w:w="1811" w:type="pct"/>
            <w:vAlign w:val="bottom"/>
          </w:tcPr>
          <w:p w14:paraId="344C19CA" w14:textId="508B9F3B" w:rsidR="00137520" w:rsidRPr="00780314" w:rsidRDefault="1F3E5089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1F3E5089">
              <w:rPr>
                <w:rFonts w:ascii="Arial" w:hAnsi="Arial" w:cs="Arial"/>
                <w:sz w:val="26"/>
                <w:szCs w:val="26"/>
              </w:rPr>
              <w:t>Nationalität/Muttersprache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668634F8" w14:textId="0C3A9538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85" w:type="pct"/>
            <w:vAlign w:val="bottom"/>
          </w:tcPr>
          <w:p w14:paraId="16B21831" w14:textId="77777777" w:rsidR="00137520" w:rsidRPr="00780314" w:rsidRDefault="00137520" w:rsidP="00856CE2">
            <w:pPr>
              <w:spacing w:before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78EEABF" w14:textId="77777777" w:rsidTr="1F3E5089">
        <w:trPr>
          <w:gridAfter w:val="1"/>
          <w:wAfter w:w="785" w:type="pct"/>
          <w:trHeight w:val="60"/>
        </w:trPr>
        <w:tc>
          <w:tcPr>
            <w:tcW w:w="4215" w:type="pct"/>
            <w:gridSpan w:val="4"/>
            <w:shd w:val="clear" w:color="auto" w:fill="auto"/>
            <w:vAlign w:val="bottom"/>
          </w:tcPr>
          <w:p w14:paraId="4C08C589" w14:textId="77777777" w:rsidR="00137520" w:rsidRPr="00780314" w:rsidRDefault="00137520" w:rsidP="00856CE2">
            <w:pPr>
              <w:pStyle w:val="KeinLeerraum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21B0C6D7" w14:textId="77777777" w:rsidTr="1F3E5089">
        <w:trPr>
          <w:gridAfter w:val="1"/>
          <w:wAfter w:w="785" w:type="pct"/>
          <w:trHeight w:val="637"/>
        </w:trPr>
        <w:tc>
          <w:tcPr>
            <w:tcW w:w="4215" w:type="pct"/>
            <w:gridSpan w:val="4"/>
            <w:shd w:val="clear" w:color="auto" w:fill="E28B88" w:themeFill="accent5" w:themeFillTint="66"/>
            <w:vAlign w:val="bottom"/>
          </w:tcPr>
          <w:p w14:paraId="10D049ED" w14:textId="03F0B0FE" w:rsidR="00137520" w:rsidRPr="00780314" w:rsidRDefault="00137520" w:rsidP="00856CE2">
            <w:pPr>
              <w:pStyle w:val="berschrift1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Eltern</w:t>
            </w:r>
          </w:p>
        </w:tc>
      </w:tr>
      <w:tr w:rsidR="00137520" w:rsidRPr="00780314" w14:paraId="26F3AE41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15C8F35C" w14:textId="4923FEDE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Name und Vorname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592CCE50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9C6B7D7" w14:textId="77777777" w:rsidTr="1F3E5089">
        <w:trPr>
          <w:gridAfter w:val="1"/>
          <w:wAfter w:w="785" w:type="pct"/>
          <w:trHeight w:val="581"/>
        </w:trPr>
        <w:sdt>
          <w:sdtPr>
            <w:rPr>
              <w:rFonts w:ascii="Arial" w:hAnsi="Arial" w:cs="Arial"/>
              <w:sz w:val="26"/>
              <w:szCs w:val="26"/>
            </w:rPr>
            <w:id w:val="-1368443858"/>
            <w:placeholder>
              <w:docPart w:val="08F1704408404C1CAF1CA562CFF045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11" w:type="pct"/>
                <w:vAlign w:val="bottom"/>
              </w:tcPr>
              <w:p w14:paraId="6D70A942" w14:textId="77777777" w:rsidR="00137520" w:rsidRPr="00780314" w:rsidRDefault="00137520" w:rsidP="00856CE2">
                <w:pPr>
                  <w:pStyle w:val="Standardeinzug"/>
                  <w:rPr>
                    <w:rFonts w:ascii="Arial" w:hAnsi="Arial" w:cs="Arial"/>
                    <w:sz w:val="26"/>
                    <w:szCs w:val="26"/>
                  </w:rPr>
                </w:pPr>
                <w:r w:rsidRPr="00780314">
                  <w:rPr>
                    <w:rFonts w:ascii="Arial" w:hAnsi="Arial" w:cs="Arial"/>
                    <w:sz w:val="26"/>
                    <w:szCs w:val="26"/>
                    <w:lang w:bidi="de-DE"/>
                  </w:rPr>
                  <w:t>Telefon</w:t>
                </w:r>
              </w:p>
            </w:tc>
          </w:sdtContent>
        </w:sdt>
        <w:tc>
          <w:tcPr>
            <w:tcW w:w="24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1A4B48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8DF6DCA" w14:textId="77777777" w:rsidTr="1F3E5089">
        <w:trPr>
          <w:gridAfter w:val="1"/>
          <w:wAfter w:w="785" w:type="pct"/>
          <w:trHeight w:val="581"/>
        </w:trPr>
        <w:sdt>
          <w:sdtPr>
            <w:rPr>
              <w:rFonts w:ascii="Arial" w:hAnsi="Arial" w:cs="Arial"/>
              <w:sz w:val="26"/>
              <w:szCs w:val="26"/>
            </w:rPr>
            <w:id w:val="-1359804501"/>
            <w:placeholder>
              <w:docPart w:val="8CDF936A3D534387B06ACD655BEE32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11" w:type="pct"/>
                <w:vAlign w:val="bottom"/>
              </w:tcPr>
              <w:p w14:paraId="27876CCD" w14:textId="77777777" w:rsidR="00137520" w:rsidRPr="00780314" w:rsidRDefault="00137520" w:rsidP="00856CE2">
                <w:pPr>
                  <w:pStyle w:val="Standardeinzug"/>
                  <w:rPr>
                    <w:rFonts w:ascii="Arial" w:hAnsi="Arial" w:cs="Arial"/>
                    <w:sz w:val="26"/>
                    <w:szCs w:val="26"/>
                  </w:rPr>
                </w:pPr>
                <w:r w:rsidRPr="00780314">
                  <w:rPr>
                    <w:rFonts w:ascii="Arial" w:hAnsi="Arial" w:cs="Arial"/>
                    <w:sz w:val="26"/>
                    <w:szCs w:val="26"/>
                    <w:lang w:bidi="de-DE"/>
                  </w:rPr>
                  <w:t>E-Mail</w:t>
                </w:r>
              </w:p>
            </w:tc>
          </w:sdtContent>
        </w:sdt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1165C912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42548F8F" w14:textId="77777777" w:rsidTr="1F3E5089">
        <w:trPr>
          <w:gridAfter w:val="1"/>
          <w:wAfter w:w="785" w:type="pct"/>
          <w:trHeight w:val="562"/>
        </w:trPr>
        <w:tc>
          <w:tcPr>
            <w:tcW w:w="1811" w:type="pct"/>
            <w:vAlign w:val="bottom"/>
          </w:tcPr>
          <w:p w14:paraId="18C0F886" w14:textId="0B301D2A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Adresse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3E0AE088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3E9225A2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24DBF393" w14:textId="77777777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251C0254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3D429FB2" w14:textId="77777777" w:rsidTr="1F3E5089">
        <w:trPr>
          <w:gridAfter w:val="1"/>
          <w:wAfter w:w="785" w:type="pct"/>
          <w:trHeight w:val="843"/>
        </w:trPr>
        <w:tc>
          <w:tcPr>
            <w:tcW w:w="1811" w:type="pct"/>
            <w:vAlign w:val="bottom"/>
          </w:tcPr>
          <w:p w14:paraId="5E0A3B85" w14:textId="5DB7690E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 xml:space="preserve">Zusätzliche Kontaktperson 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499A3DD3" w14:textId="26137C5A" w:rsidR="00206EBA" w:rsidRPr="00780314" w:rsidRDefault="00206EBA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C97EF07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6A777932" w14:textId="2D308AAA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047160B7" w14:textId="79876F2E" w:rsidR="00B10A28" w:rsidRPr="00780314" w:rsidRDefault="00B10A28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10A28" w:rsidRPr="00780314" w14:paraId="09055C7D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4886BA70" w14:textId="7834C079" w:rsidR="00B10A28" w:rsidRPr="00780314" w:rsidRDefault="00B10A28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Geschwister/ Jahrgang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73AB2DB5" w14:textId="77777777" w:rsidR="00B10A28" w:rsidRPr="00780314" w:rsidRDefault="00B10A28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6C790A54" w14:textId="77777777" w:rsidTr="1F3E5089">
        <w:trPr>
          <w:gridAfter w:val="1"/>
          <w:wAfter w:w="785" w:type="pct"/>
          <w:trHeight w:val="94"/>
        </w:trPr>
        <w:tc>
          <w:tcPr>
            <w:tcW w:w="1811" w:type="pct"/>
            <w:vAlign w:val="bottom"/>
          </w:tcPr>
          <w:p w14:paraId="7E83A556" w14:textId="77777777" w:rsidR="00137520" w:rsidRPr="00780314" w:rsidRDefault="00137520" w:rsidP="00856CE2">
            <w:pPr>
              <w:pStyle w:val="KeinLeerraum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04" w:type="pct"/>
            <w:gridSpan w:val="3"/>
            <w:vAlign w:val="bottom"/>
          </w:tcPr>
          <w:p w14:paraId="1B6AD4F9" w14:textId="77777777" w:rsidR="00137520" w:rsidRPr="00780314" w:rsidRDefault="00137520" w:rsidP="00856CE2">
            <w:pPr>
              <w:pStyle w:val="KeinLeerraum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3AD5772E" w14:textId="77777777" w:rsidTr="1F3E5089">
        <w:trPr>
          <w:gridAfter w:val="1"/>
          <w:wAfter w:w="785" w:type="pct"/>
          <w:trHeight w:val="637"/>
        </w:trPr>
        <w:tc>
          <w:tcPr>
            <w:tcW w:w="4215" w:type="pct"/>
            <w:gridSpan w:val="4"/>
            <w:shd w:val="clear" w:color="auto" w:fill="auto"/>
          </w:tcPr>
          <w:p w14:paraId="22F9DB8F" w14:textId="77777777" w:rsidR="00733AA3" w:rsidRDefault="00733AA3" w:rsidP="00856CE2">
            <w:pPr>
              <w:pStyle w:val="berschrift1"/>
              <w:rPr>
                <w:rFonts w:ascii="Arial" w:hAnsi="Arial" w:cs="Arial"/>
                <w:sz w:val="26"/>
                <w:szCs w:val="26"/>
              </w:rPr>
            </w:pPr>
          </w:p>
          <w:p w14:paraId="5B9DDC3D" w14:textId="77777777" w:rsidR="00733AA3" w:rsidRDefault="00733AA3" w:rsidP="00856CE2">
            <w:pPr>
              <w:pStyle w:val="berschrift1"/>
              <w:rPr>
                <w:rFonts w:ascii="Arial" w:hAnsi="Arial" w:cs="Arial"/>
                <w:sz w:val="26"/>
                <w:szCs w:val="26"/>
              </w:rPr>
            </w:pPr>
          </w:p>
          <w:p w14:paraId="45937322" w14:textId="77777777" w:rsidR="00137520" w:rsidRDefault="00152892" w:rsidP="00856CE2">
            <w:pPr>
              <w:pStyle w:val="berschrift1"/>
              <w:rPr>
                <w:rFonts w:ascii="Arial" w:hAnsi="Arial" w:cs="Arial"/>
                <w:sz w:val="26"/>
                <w:szCs w:val="26"/>
                <w:shd w:val="clear" w:color="auto" w:fill="E28B88" w:themeFill="accent5" w:themeFillTint="66"/>
              </w:rPr>
            </w:pPr>
            <w:r w:rsidRPr="00856CE2">
              <w:rPr>
                <w:rFonts w:ascii="Arial" w:hAnsi="Arial" w:cs="Arial"/>
                <w:sz w:val="26"/>
                <w:szCs w:val="26"/>
                <w:shd w:val="clear" w:color="auto" w:fill="E28B88" w:themeFill="accent5" w:themeFillTint="66"/>
              </w:rPr>
              <w:t>Spielgruppentage</w:t>
            </w:r>
          </w:p>
          <w:p w14:paraId="76991B46" w14:textId="77777777" w:rsidR="00856CE2" w:rsidRDefault="00856CE2" w:rsidP="00856CE2">
            <w:pPr>
              <w:pStyle w:val="KeinLeerraum"/>
              <w:ind w:left="467"/>
              <w:rPr>
                <w:rFonts w:ascii="Arial" w:eastAsiaTheme="minorHAnsi" w:hAnsi="Arial" w:cs="Arial"/>
                <w:sz w:val="26"/>
                <w:szCs w:val="26"/>
              </w:rPr>
            </w:pPr>
            <w:r w:rsidRPr="00780314">
              <w:rPr>
                <w:rFonts w:ascii="Arial" w:eastAsiaTheme="minorHAnsi" w:hAnsi="Arial" w:cs="Arial"/>
                <w:sz w:val="26"/>
                <w:szCs w:val="26"/>
              </w:rPr>
              <w:t xml:space="preserve">Ich melde mein Kind für folgende/n Spielgruppentag/e an: </w:t>
            </w:r>
          </w:p>
          <w:p w14:paraId="7A8E295B" w14:textId="0D7903F2" w:rsidR="00856CE2" w:rsidRPr="00856CE2" w:rsidRDefault="00856CE2" w:rsidP="00856CE2">
            <w:pPr>
              <w:pStyle w:val="KeinLeerraum"/>
              <w:rPr>
                <w:rFonts w:ascii="Arial" w:eastAsiaTheme="minorHAnsi" w:hAnsi="Arial" w:cs="Arial"/>
                <w:sz w:val="26"/>
                <w:szCs w:val="26"/>
              </w:rPr>
            </w:pPr>
          </w:p>
        </w:tc>
      </w:tr>
    </w:tbl>
    <w:p w14:paraId="68CF76BC" w14:textId="51831E39" w:rsidR="000172E5" w:rsidRPr="00780314" w:rsidRDefault="000172E5" w:rsidP="00E204FF">
      <w:pPr>
        <w:pStyle w:val="KeinLeerraum"/>
        <w:rPr>
          <w:rFonts w:ascii="Arial" w:hAnsi="Arial" w:cs="Arial"/>
          <w:sz w:val="26"/>
          <w:szCs w:val="26"/>
        </w:rPr>
      </w:pPr>
    </w:p>
    <w:p w14:paraId="6236E561" w14:textId="77777777" w:rsidR="00152892" w:rsidRPr="00780314" w:rsidRDefault="00152892" w:rsidP="00E204FF">
      <w:pPr>
        <w:pStyle w:val="KeinLeerraum"/>
        <w:rPr>
          <w:rFonts w:ascii="Arial" w:eastAsiaTheme="minorHAnsi" w:hAnsi="Arial" w:cs="Arial"/>
          <w:sz w:val="26"/>
          <w:szCs w:val="26"/>
        </w:rPr>
      </w:pPr>
    </w:p>
    <w:p w14:paraId="5553DF3F" w14:textId="7C72D11E" w:rsidR="00152892" w:rsidRPr="00780314" w:rsidRDefault="00960B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sdt>
        <w:sdtPr>
          <w:rPr>
            <w:rFonts w:ascii="Arial" w:eastAsiaTheme="minorHAnsi" w:hAnsi="Arial" w:cs="Arial"/>
            <w:sz w:val="26"/>
            <w:szCs w:val="26"/>
          </w:rPr>
          <w:id w:val="-1520846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6CE2">
            <w:rPr>
              <w:rFonts w:ascii="MS Gothic" w:eastAsia="MS Gothic" w:hAnsi="MS Gothic" w:cs="Arial" w:hint="eastAsia"/>
              <w:sz w:val="26"/>
              <w:szCs w:val="26"/>
            </w:rPr>
            <w:t>☐</w:t>
          </w:r>
        </w:sdtContent>
      </w:sdt>
      <w:r w:rsidR="00152892" w:rsidRPr="00780314">
        <w:rPr>
          <w:rFonts w:ascii="Arial" w:eastAsiaTheme="minorHAnsi" w:hAnsi="Arial" w:cs="Arial"/>
          <w:sz w:val="26"/>
          <w:szCs w:val="26"/>
        </w:rPr>
        <w:t xml:space="preserve"> Montag 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</w:r>
      <w:r w:rsidR="00152892" w:rsidRPr="00780314">
        <w:rPr>
          <w:rFonts w:ascii="Wingdings" w:eastAsiaTheme="minorHAnsi" w:hAnsi="Wingdings" w:cs="Wingdings"/>
          <w:sz w:val="26"/>
          <w:szCs w:val="26"/>
        </w:rPr>
        <w:t>à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  <w:t>Gruppe Piccolino Dinne</w:t>
      </w:r>
    </w:p>
    <w:p w14:paraId="531C6341" w14:textId="39A69940" w:rsidR="00152892" w:rsidRPr="00780314" w:rsidRDefault="00960B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sdt>
        <w:sdtPr>
          <w:rPr>
            <w:rFonts w:ascii="Arial" w:eastAsiaTheme="minorHAnsi" w:hAnsi="Arial" w:cs="Arial"/>
            <w:sz w:val="26"/>
            <w:szCs w:val="26"/>
          </w:rPr>
          <w:id w:val="-761063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892" w:rsidRPr="00780314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52892" w:rsidRPr="00780314">
        <w:rPr>
          <w:rFonts w:ascii="Arial" w:eastAsiaTheme="minorHAnsi" w:hAnsi="Arial" w:cs="Arial"/>
          <w:sz w:val="26"/>
          <w:szCs w:val="26"/>
        </w:rPr>
        <w:t xml:space="preserve"> Dienstag 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</w:r>
      <w:r w:rsidR="00152892" w:rsidRPr="00780314">
        <w:rPr>
          <w:rFonts w:ascii="Wingdings" w:eastAsiaTheme="minorHAnsi" w:hAnsi="Wingdings" w:cs="Wingdings"/>
          <w:sz w:val="26"/>
          <w:szCs w:val="26"/>
        </w:rPr>
        <w:t>à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  <w:t>Gruppe Wurzelzwerg Dusse</w:t>
      </w:r>
    </w:p>
    <w:p w14:paraId="5E4C19A5" w14:textId="475209D6" w:rsidR="00152892" w:rsidRPr="00780314" w:rsidRDefault="00960B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sdt>
        <w:sdtPr>
          <w:rPr>
            <w:rFonts w:ascii="Arial" w:eastAsiaTheme="minorHAnsi" w:hAnsi="Arial" w:cs="Arial"/>
            <w:sz w:val="26"/>
            <w:szCs w:val="26"/>
          </w:rPr>
          <w:id w:val="-207501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892" w:rsidRPr="00780314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52892" w:rsidRPr="00780314">
        <w:rPr>
          <w:rFonts w:ascii="Arial" w:eastAsiaTheme="minorHAnsi" w:hAnsi="Arial" w:cs="Arial"/>
          <w:sz w:val="26"/>
          <w:szCs w:val="26"/>
        </w:rPr>
        <w:t xml:space="preserve"> Mittwoch 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</w:r>
      <w:r w:rsidR="00152892" w:rsidRPr="00780314">
        <w:rPr>
          <w:rFonts w:ascii="Wingdings" w:eastAsiaTheme="minorHAnsi" w:hAnsi="Wingdings" w:cs="Wingdings"/>
          <w:sz w:val="26"/>
          <w:szCs w:val="26"/>
        </w:rPr>
        <w:t>à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  <w:t>Gruppe Piccolino Dinne</w:t>
      </w:r>
    </w:p>
    <w:p w14:paraId="4F018F6D" w14:textId="77777777" w:rsidR="00152892" w:rsidRPr="00780314" w:rsidRDefault="00152892">
      <w:pPr>
        <w:spacing w:before="0"/>
        <w:rPr>
          <w:rFonts w:ascii="Arial" w:hAnsi="Arial" w:cs="Arial"/>
          <w:sz w:val="26"/>
          <w:szCs w:val="26"/>
        </w:rPr>
      </w:pPr>
      <w:r w:rsidRPr="00780314">
        <w:rPr>
          <w:rFonts w:ascii="Arial" w:hAnsi="Arial" w:cs="Arial"/>
          <w:sz w:val="26"/>
          <w:szCs w:val="26"/>
        </w:rPr>
        <w:br w:type="page"/>
      </w:r>
    </w:p>
    <w:p w14:paraId="1FE640C9" w14:textId="3430B2F0" w:rsidR="00DB2BC6" w:rsidRPr="00780314" w:rsidRDefault="00DB2BC6" w:rsidP="00DB2BC6">
      <w:pPr>
        <w:pStyle w:val="berschrift1"/>
        <w:rPr>
          <w:rFonts w:ascii="Arial" w:hAnsi="Arial" w:cs="Arial"/>
          <w:sz w:val="26"/>
          <w:szCs w:val="26"/>
        </w:rPr>
      </w:pPr>
      <w:r w:rsidRPr="00780314">
        <w:rPr>
          <w:rFonts w:ascii="Arial" w:hAnsi="Arial" w:cs="Arial"/>
          <w:sz w:val="26"/>
          <w:szCs w:val="26"/>
        </w:rPr>
        <w:lastRenderedPageBreak/>
        <w:t>Aufnahmebedingungen</w:t>
      </w:r>
    </w:p>
    <w:p w14:paraId="56E82B26" w14:textId="0215F861" w:rsidR="00B14F48" w:rsidRPr="00780314" w:rsidRDefault="004972DB" w:rsidP="0067594C">
      <w:pPr>
        <w:pStyle w:val="berschrift1"/>
        <w:shd w:val="clear" w:color="auto" w:fill="E28B88" w:themeFill="accent5" w:themeFillTint="66"/>
        <w:rPr>
          <w:rFonts w:ascii="Arial" w:hAnsi="Arial" w:cs="Arial"/>
          <w:sz w:val="26"/>
          <w:szCs w:val="26"/>
        </w:rPr>
      </w:pPr>
      <w:r w:rsidRPr="00780314">
        <w:rPr>
          <w:rFonts w:ascii="Arial" w:hAnsi="Arial" w:cs="Arial"/>
          <w:sz w:val="26"/>
          <w:szCs w:val="26"/>
        </w:rPr>
        <w:t>Kosten</w:t>
      </w:r>
    </w:p>
    <w:p w14:paraId="679025CF" w14:textId="77777777" w:rsidR="00C144B4" w:rsidRPr="00780314" w:rsidRDefault="00FB0B6F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Die Kosten </w:t>
      </w:r>
      <w:r w:rsidR="00303012" w:rsidRPr="00780314">
        <w:rPr>
          <w:rFonts w:ascii="Arial" w:eastAsiaTheme="minorHAnsi" w:hAnsi="Arial" w:cs="Arial"/>
          <w:sz w:val="26"/>
          <w:szCs w:val="26"/>
        </w:rPr>
        <w:t xml:space="preserve">für den Besuch einer Spielgruppe, beträgt pro Quartal </w:t>
      </w:r>
    </w:p>
    <w:p w14:paraId="2EFB6E46" w14:textId="2C6631C5" w:rsidR="004972DB" w:rsidRPr="00780314" w:rsidRDefault="00AC0362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195</w:t>
      </w:r>
      <w:r w:rsidR="00C144B4" w:rsidRPr="00780314">
        <w:rPr>
          <w:rFonts w:ascii="Arial" w:eastAsiaTheme="minorHAnsi" w:hAnsi="Arial" w:cs="Arial"/>
          <w:sz w:val="26"/>
          <w:szCs w:val="26"/>
        </w:rPr>
        <w:t xml:space="preserve"> </w:t>
      </w:r>
      <w:r w:rsidRPr="00780314">
        <w:rPr>
          <w:rFonts w:ascii="Arial" w:eastAsiaTheme="minorHAnsi" w:hAnsi="Arial" w:cs="Arial"/>
          <w:sz w:val="26"/>
          <w:szCs w:val="26"/>
        </w:rPr>
        <w:t>CHF (20 CHF/ Spielgruppentag)</w:t>
      </w:r>
      <w:r w:rsidR="00303012" w:rsidRPr="00780314">
        <w:rPr>
          <w:rFonts w:ascii="Arial" w:eastAsiaTheme="minorHAnsi" w:hAnsi="Arial" w:cs="Arial"/>
          <w:sz w:val="26"/>
          <w:szCs w:val="26"/>
        </w:rPr>
        <w:t xml:space="preserve">. </w:t>
      </w:r>
    </w:p>
    <w:p w14:paraId="5BBC0213" w14:textId="655DF7B1" w:rsidR="00B14F48" w:rsidRPr="00780314" w:rsidRDefault="00FB0B6F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Dieser Betrag ist zu Beginn des Quartals zu begleichen. </w:t>
      </w:r>
    </w:p>
    <w:p w14:paraId="60F42C72" w14:textId="77777777" w:rsidR="00C144B4" w:rsidRPr="00780314" w:rsidRDefault="00C144B4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7FA7FB66" w14:textId="3CAF93F9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Ferien</w:t>
      </w:r>
    </w:p>
    <w:p w14:paraId="36CC97BE" w14:textId="1AFD8883" w:rsidR="004972DB" w:rsidRDefault="005B5C40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Der Spielgruppenbetrieb richtet sich nach dem Schulkalender der Stadt Bern. </w:t>
      </w:r>
    </w:p>
    <w:p w14:paraId="3D9E0E5F" w14:textId="56C6B1A5" w:rsidR="00EC6D73" w:rsidRDefault="00960B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hyperlink r:id="rId11" w:history="1">
        <w:r w:rsidR="00DA4C93" w:rsidRPr="00877F88">
          <w:rPr>
            <w:rStyle w:val="Hyperlink"/>
            <w:rFonts w:ascii="Arial" w:eastAsiaTheme="minorHAnsi" w:hAnsi="Arial" w:cs="Arial"/>
            <w:sz w:val="26"/>
            <w:szCs w:val="26"/>
          </w:rPr>
          <w:t>https://www.bern.ch/themen/bildung/schule/schulferien</w:t>
        </w:r>
      </w:hyperlink>
    </w:p>
    <w:p w14:paraId="00C36863" w14:textId="77777777" w:rsidR="00DA4C93" w:rsidRPr="00780314" w:rsidRDefault="00DA4C9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53135024" w14:textId="3A4C5CD9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Abwesenheit</w:t>
      </w:r>
    </w:p>
    <w:p w14:paraId="1E92BA57" w14:textId="5C604896" w:rsidR="004972DB" w:rsidRPr="00780314" w:rsidRDefault="005A1A2E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Bei Krankheit (Fieber, Grippen Symptome, Erbrechen, Durchfall</w:t>
      </w:r>
      <w:r w:rsidR="00EC6D73" w:rsidRPr="00780314">
        <w:rPr>
          <w:rFonts w:ascii="Arial" w:eastAsiaTheme="minorHAnsi" w:hAnsi="Arial" w:cs="Arial"/>
          <w:sz w:val="26"/>
          <w:szCs w:val="26"/>
        </w:rPr>
        <w:t xml:space="preserve">, usw.) muss ihr Kind zuhause bleiben. </w:t>
      </w:r>
    </w:p>
    <w:p w14:paraId="74CD8FBC" w14:textId="19847596" w:rsidR="00EC6D73" w:rsidRPr="00780314" w:rsidRDefault="00F766E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Bitte informieren sie die Gruppe jeweils über die Abwesenheiten ihres Kindes. </w:t>
      </w:r>
    </w:p>
    <w:p w14:paraId="099FAF6C" w14:textId="77777777" w:rsidR="00F766E3" w:rsidRPr="00780314" w:rsidRDefault="00F766E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61147DC1" w14:textId="58E397D1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Versicherung/Haftung</w:t>
      </w:r>
    </w:p>
    <w:p w14:paraId="5F55AE04" w14:textId="77777777" w:rsidR="00091344" w:rsidRPr="00780314" w:rsidRDefault="00CE76F9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Die Spielgruppe hat eine Betriebshaftpflich</w:t>
      </w:r>
      <w:r w:rsidR="00091344" w:rsidRPr="00780314">
        <w:rPr>
          <w:rFonts w:ascii="Arial" w:eastAsiaTheme="minorHAnsi" w:hAnsi="Arial" w:cs="Arial"/>
          <w:sz w:val="26"/>
          <w:szCs w:val="26"/>
        </w:rPr>
        <w:t>tversicherung</w:t>
      </w:r>
      <w:r w:rsidRPr="00780314">
        <w:rPr>
          <w:rFonts w:ascii="Arial" w:eastAsiaTheme="minorHAnsi" w:hAnsi="Arial" w:cs="Arial"/>
          <w:sz w:val="26"/>
          <w:szCs w:val="26"/>
        </w:rPr>
        <w:t xml:space="preserve">. Sie und deren Personal haften nicht für die vom Kind mitgebrachten Sachen. </w:t>
      </w:r>
      <w:r w:rsidR="008E6361" w:rsidRPr="00780314">
        <w:rPr>
          <w:rFonts w:ascii="Arial" w:eastAsiaTheme="minorHAnsi" w:hAnsi="Arial" w:cs="Arial"/>
          <w:sz w:val="26"/>
          <w:szCs w:val="26"/>
        </w:rPr>
        <w:t xml:space="preserve">(Wie </w:t>
      </w:r>
      <w:r w:rsidR="00091344" w:rsidRPr="00780314">
        <w:rPr>
          <w:rFonts w:ascii="Arial" w:eastAsiaTheme="minorHAnsi" w:hAnsi="Arial" w:cs="Arial"/>
          <w:sz w:val="26"/>
          <w:szCs w:val="26"/>
        </w:rPr>
        <w:t>Spielsachen</w:t>
      </w:r>
      <w:r w:rsidR="008E6361" w:rsidRPr="00780314">
        <w:rPr>
          <w:rFonts w:ascii="Arial" w:eastAsiaTheme="minorHAnsi" w:hAnsi="Arial" w:cs="Arial"/>
          <w:sz w:val="26"/>
          <w:szCs w:val="26"/>
        </w:rPr>
        <w:t xml:space="preserve">, Kleider, Geld, etc.) </w:t>
      </w:r>
      <w:r w:rsidR="00091344" w:rsidRPr="00780314">
        <w:rPr>
          <w:rFonts w:ascii="Arial" w:eastAsiaTheme="minorHAnsi" w:hAnsi="Arial" w:cs="Arial"/>
          <w:sz w:val="26"/>
          <w:szCs w:val="26"/>
        </w:rPr>
        <w:t>Insbesondere</w:t>
      </w:r>
      <w:r w:rsidR="008E6361" w:rsidRPr="00780314">
        <w:rPr>
          <w:rFonts w:ascii="Arial" w:eastAsiaTheme="minorHAnsi" w:hAnsi="Arial" w:cs="Arial"/>
          <w:sz w:val="26"/>
          <w:szCs w:val="26"/>
        </w:rPr>
        <w:t xml:space="preserve"> auch nicht nach OR Art. 101. </w:t>
      </w:r>
    </w:p>
    <w:p w14:paraId="2E440AAA" w14:textId="01D4E4AF" w:rsidR="004972DB" w:rsidRPr="00780314" w:rsidRDefault="008E6361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Die Versicherung des Kindes ist </w:t>
      </w:r>
      <w:r w:rsidR="00091344" w:rsidRPr="00780314">
        <w:rPr>
          <w:rFonts w:ascii="Arial" w:eastAsiaTheme="minorHAnsi" w:hAnsi="Arial" w:cs="Arial"/>
          <w:sz w:val="26"/>
          <w:szCs w:val="26"/>
        </w:rPr>
        <w:t xml:space="preserve">in der Verantwortung der Eltern. </w:t>
      </w:r>
    </w:p>
    <w:p w14:paraId="2A1D6AF2" w14:textId="77777777" w:rsidR="00091344" w:rsidRPr="00780314" w:rsidRDefault="00091344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28C61315" w14:textId="2C0B22B9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Datenschutz</w:t>
      </w:r>
    </w:p>
    <w:p w14:paraId="4873B8AB" w14:textId="4EE94A2B" w:rsidR="004972DB" w:rsidRPr="00780314" w:rsidRDefault="002511C6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Mit der Unterschrift der Aufnahmebedingungen erklären Sie sich </w:t>
      </w:r>
      <w:r w:rsidR="00FE3A61" w:rsidRPr="00780314">
        <w:rPr>
          <w:rFonts w:ascii="Arial" w:eastAsiaTheme="minorHAnsi" w:hAnsi="Arial" w:cs="Arial"/>
          <w:sz w:val="26"/>
          <w:szCs w:val="26"/>
        </w:rPr>
        <w:t>einverstanden</w:t>
      </w:r>
      <w:r w:rsidRPr="00780314">
        <w:rPr>
          <w:rFonts w:ascii="Arial" w:eastAsiaTheme="minorHAnsi" w:hAnsi="Arial" w:cs="Arial"/>
          <w:sz w:val="26"/>
          <w:szCs w:val="26"/>
        </w:rPr>
        <w:t>, dass Fotos und Aufnahmen ihres Kindes,</w:t>
      </w:r>
      <w:r w:rsidR="00FE3A61" w:rsidRPr="00780314">
        <w:rPr>
          <w:rFonts w:ascii="Arial" w:eastAsiaTheme="minorHAnsi" w:hAnsi="Arial" w:cs="Arial"/>
          <w:sz w:val="26"/>
          <w:szCs w:val="26"/>
        </w:rPr>
        <w:t xml:space="preserve"> </w:t>
      </w:r>
      <w:r w:rsidRPr="00780314">
        <w:rPr>
          <w:rFonts w:ascii="Arial" w:eastAsiaTheme="minorHAnsi" w:hAnsi="Arial" w:cs="Arial"/>
          <w:sz w:val="26"/>
          <w:szCs w:val="26"/>
        </w:rPr>
        <w:t xml:space="preserve">im Rahmen des Spielgruppenalltags, gemacht und </w:t>
      </w:r>
      <w:r w:rsidR="00B77E44" w:rsidRPr="00780314">
        <w:rPr>
          <w:rFonts w:ascii="Arial" w:eastAsiaTheme="minorHAnsi" w:hAnsi="Arial" w:cs="Arial"/>
          <w:sz w:val="26"/>
          <w:szCs w:val="26"/>
        </w:rPr>
        <w:t xml:space="preserve">für diesen </w:t>
      </w:r>
      <w:r w:rsidRPr="00780314">
        <w:rPr>
          <w:rFonts w:ascii="Arial" w:eastAsiaTheme="minorHAnsi" w:hAnsi="Arial" w:cs="Arial"/>
          <w:sz w:val="26"/>
          <w:szCs w:val="26"/>
        </w:rPr>
        <w:t xml:space="preserve">verwendet werden dürfen. </w:t>
      </w:r>
    </w:p>
    <w:p w14:paraId="0866BBA4" w14:textId="77777777" w:rsidR="00A56263" w:rsidRPr="00780314" w:rsidRDefault="00A5626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095FFE30" w14:textId="5E70A704" w:rsidR="002B5B45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Austritt/Kündigung</w:t>
      </w:r>
    </w:p>
    <w:p w14:paraId="22C43885" w14:textId="3348D6DC" w:rsidR="002B5B45" w:rsidRPr="00780314" w:rsidRDefault="002B5B45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Der Austritt aus der Spielgruppe </w:t>
      </w:r>
      <w:r w:rsidR="009621B1" w:rsidRPr="00780314">
        <w:rPr>
          <w:rFonts w:ascii="Arial" w:eastAsiaTheme="minorHAnsi" w:hAnsi="Arial" w:cs="Arial"/>
          <w:sz w:val="26"/>
          <w:szCs w:val="26"/>
        </w:rPr>
        <w:t xml:space="preserve">erfolgt, nach Absprache mit der Leitung, auf Ende des jeweiligen Quartals. </w:t>
      </w:r>
    </w:p>
    <w:p w14:paraId="0C6795AF" w14:textId="21D9F7EC" w:rsidR="009621B1" w:rsidRPr="00780314" w:rsidRDefault="009621B1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Die Kündigung erfolgt schriftlich und ein Monat</w:t>
      </w:r>
      <w:r w:rsidR="008B7F02" w:rsidRPr="00780314">
        <w:rPr>
          <w:rFonts w:ascii="Arial" w:eastAsiaTheme="minorHAnsi" w:hAnsi="Arial" w:cs="Arial"/>
          <w:sz w:val="26"/>
          <w:szCs w:val="26"/>
        </w:rPr>
        <w:t xml:space="preserve"> vor Quartalsende bei der Leitung. </w:t>
      </w:r>
    </w:p>
    <w:p w14:paraId="4208CF0F" w14:textId="66FC405F" w:rsidR="006831EE" w:rsidRPr="00780314" w:rsidRDefault="006831EE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763E791D" w14:textId="55B9505C" w:rsidR="006831EE" w:rsidRPr="00780314" w:rsidRDefault="006831EE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414CB8F5" w14:textId="2402CB0B" w:rsidR="006831EE" w:rsidRPr="00780314" w:rsidRDefault="006831EE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Wir (Kindseltern) bestätigen, dass wir die Aufnahmebedingungen gelesen haben und</w:t>
      </w:r>
      <w:r w:rsidR="005C4EE3" w:rsidRPr="00780314">
        <w:rPr>
          <w:rFonts w:ascii="Arial" w:eastAsiaTheme="minorHAnsi" w:hAnsi="Arial" w:cs="Arial"/>
          <w:sz w:val="26"/>
          <w:szCs w:val="26"/>
        </w:rPr>
        <w:t xml:space="preserve"> erklären uns mit den genannten Bedingungen einverstanden. </w:t>
      </w:r>
    </w:p>
    <w:p w14:paraId="1A342EF4" w14:textId="4234BD45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7C4DDC73" w14:textId="3F084D32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Datum, Untersch</w:t>
      </w:r>
      <w:r w:rsidR="003043F0" w:rsidRPr="00780314">
        <w:rPr>
          <w:rFonts w:ascii="Arial" w:eastAsiaTheme="minorHAnsi" w:hAnsi="Arial" w:cs="Arial"/>
          <w:sz w:val="26"/>
          <w:szCs w:val="26"/>
        </w:rPr>
        <w:t>rift</w:t>
      </w:r>
    </w:p>
    <w:p w14:paraId="23DBB700" w14:textId="77777777" w:rsidR="003043F0" w:rsidRPr="00780314" w:rsidRDefault="003043F0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38983014" w14:textId="777442D4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__________________________________________________</w:t>
      </w:r>
    </w:p>
    <w:p w14:paraId="088DB8C0" w14:textId="3FF5496F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400EFD31" w14:textId="7643D9AD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Der Spielgruppenplatz ist erst nach Erhalt und Bestätigung des Formulars reserviert!</w:t>
      </w:r>
    </w:p>
    <w:sectPr w:rsidR="005C4EE3" w:rsidRPr="00780314" w:rsidSect="007201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85BFD" w14:textId="77777777" w:rsidR="00F01A68" w:rsidRDefault="00F01A68" w:rsidP="000172E5">
      <w:pPr>
        <w:spacing w:after="0" w:line="240" w:lineRule="auto"/>
      </w:pPr>
      <w:r>
        <w:separator/>
      </w:r>
    </w:p>
  </w:endnote>
  <w:endnote w:type="continuationSeparator" w:id="0">
    <w:p w14:paraId="7897E257" w14:textId="77777777" w:rsidR="00F01A68" w:rsidRDefault="00F01A6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1673C7-15C2-4B62-8297-0D1DD7FF77DE}"/>
    <w:embedBold r:id="rId2" w:fontKey="{036682A8-72D4-413C-B806-9D9FA6C05A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E532AAC-BF42-47D1-8BDF-E7A87938D7B4}"/>
    <w:embedBold r:id="rId4" w:fontKey="{74D5B435-404C-4721-9FBC-6D1B74FEEEF1}"/>
    <w:embedItalic r:id="rId5" w:fontKey="{5A166032-BB8A-4673-BD04-68EAEB7FD73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9F6961F-F122-4A21-BC16-B7948C76E5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C877D82-77EE-4E0B-8B7F-7B73377384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EBAF86B-1EBC-432B-929B-A7570572E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AECB5" w14:textId="77777777" w:rsidR="006E1848" w:rsidRDefault="006E18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8842809"/>
      <w:docPartObj>
        <w:docPartGallery w:val="Page Numbers (Bottom of Page)"/>
        <w:docPartUnique/>
      </w:docPartObj>
    </w:sdtPr>
    <w:sdtEndPr/>
    <w:sdtContent>
      <w:p w14:paraId="586279DC" w14:textId="2738DB7D" w:rsidR="00C3754C" w:rsidRDefault="00C3754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7E0A1A" w14:textId="77777777" w:rsidR="006145D8" w:rsidRDefault="006145D8" w:rsidP="00311D4F">
    <w:pPr>
      <w:pStyle w:val="KeinLeerrau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0F8E5" w14:textId="77777777" w:rsidR="006E1848" w:rsidRDefault="006E18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86765" w14:textId="77777777" w:rsidR="00F01A68" w:rsidRDefault="00F01A68" w:rsidP="000172E5">
      <w:pPr>
        <w:spacing w:after="0" w:line="240" w:lineRule="auto"/>
      </w:pPr>
      <w:r>
        <w:separator/>
      </w:r>
    </w:p>
  </w:footnote>
  <w:footnote w:type="continuationSeparator" w:id="0">
    <w:p w14:paraId="695CE170" w14:textId="77777777" w:rsidR="00F01A68" w:rsidRDefault="00F01A6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1E70F" w14:textId="77777777" w:rsidR="006E1848" w:rsidRDefault="006E18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A038" w14:textId="279784A6" w:rsidR="00D820F3" w:rsidRPr="00A71AD9" w:rsidRDefault="006E1848" w:rsidP="00D820F3">
    <w:pPr>
      <w:pStyle w:val="Kopfzeile"/>
      <w:jc w:val="center"/>
      <w:rPr>
        <w:rFonts w:ascii="Arial" w:hAnsi="Arial" w:cs="Arial"/>
        <w:color w:val="auto"/>
        <w:sz w:val="32"/>
        <w:szCs w:val="18"/>
      </w:rPr>
    </w:pPr>
    <w:r>
      <w:drawing>
        <wp:anchor distT="0" distB="0" distL="114300" distR="114300" simplePos="0" relativeHeight="251660288" behindDoc="1" locked="0" layoutInCell="1" allowOverlap="1" wp14:anchorId="7AC89809" wp14:editId="71E4EF03">
          <wp:simplePos x="0" y="0"/>
          <wp:positionH relativeFrom="column">
            <wp:posOffset>-689610</wp:posOffset>
          </wp:positionH>
          <wp:positionV relativeFrom="paragraph">
            <wp:posOffset>-142240</wp:posOffset>
          </wp:positionV>
          <wp:extent cx="1737360" cy="1217930"/>
          <wp:effectExtent l="38100" t="190500" r="0" b="15367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847708">
                    <a:off x="0" y="0"/>
                    <a:ext cx="173736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891">
      <w:drawing>
        <wp:anchor distT="0" distB="0" distL="114300" distR="114300" simplePos="0" relativeHeight="251659264" behindDoc="1" locked="0" layoutInCell="1" allowOverlap="1" wp14:anchorId="1C8C56AA" wp14:editId="2BFCB365">
          <wp:simplePos x="0" y="0"/>
          <wp:positionH relativeFrom="margin">
            <wp:posOffset>5252720</wp:posOffset>
          </wp:positionH>
          <wp:positionV relativeFrom="paragraph">
            <wp:posOffset>-92075</wp:posOffset>
          </wp:positionV>
          <wp:extent cx="871855" cy="831850"/>
          <wp:effectExtent l="76200" t="76200" r="0" b="101600"/>
          <wp:wrapNone/>
          <wp:docPr id="2" name="Grafik 0" descr="WURZEL~1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0" descr="WURZEL~1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8" t="19037" r="8534"/>
                  <a:stretch>
                    <a:fillRect/>
                  </a:stretch>
                </pic:blipFill>
                <pic:spPr bwMode="auto">
                  <a:xfrm rot="1147748">
                    <a:off x="0" y="0"/>
                    <a:ext cx="871855" cy="831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3210">
      <w:t xml:space="preserve"> </w:t>
    </w:r>
    <w:r w:rsidR="00D820F3" w:rsidRPr="00A71AD9">
      <w:rPr>
        <w:rFonts w:ascii="Arial" w:hAnsi="Arial" w:cs="Arial"/>
        <w:color w:val="auto"/>
        <w:sz w:val="32"/>
        <w:szCs w:val="32"/>
      </w:rPr>
      <w:t>Anmeldeformular Spielgruppe Dinn</w:t>
    </w:r>
  </w:p>
  <w:p w14:paraId="42BE406C" w14:textId="48B6E808" w:rsidR="00720116" w:rsidRPr="00A71AD9" w:rsidRDefault="00D554C2" w:rsidP="00D820F3">
    <w:pPr>
      <w:pStyle w:val="Kopfzeile"/>
      <w:jc w:val="center"/>
      <w:rPr>
        <w:sz w:val="48"/>
        <w:szCs w:val="28"/>
      </w:rPr>
    </w:pPr>
    <w:r w:rsidRPr="00A71AD9">
      <w:rPr>
        <w:rFonts w:ascii="Arial" w:hAnsi="Arial" w:cs="Arial"/>
        <w:color w:val="auto"/>
        <w:sz w:val="32"/>
        <w:szCs w:val="32"/>
      </w:rPr>
      <w:t xml:space="preserve"> </w:t>
    </w:r>
    <w:r w:rsidR="00D820F3" w:rsidRPr="00A71AD9">
      <w:rPr>
        <w:rFonts w:ascii="Arial" w:hAnsi="Arial" w:cs="Arial"/>
        <w:color w:val="auto"/>
        <w:sz w:val="32"/>
        <w:szCs w:val="32"/>
      </w:rPr>
      <w:t>und Duss Bethlehemacker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30C11" w14:textId="77777777" w:rsidR="006E1848" w:rsidRDefault="006E18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32294813">
    <w:abstractNumId w:val="11"/>
  </w:num>
  <w:num w:numId="2" w16cid:durableId="332416826">
    <w:abstractNumId w:val="7"/>
  </w:num>
  <w:num w:numId="3" w16cid:durableId="329531533">
    <w:abstractNumId w:val="15"/>
  </w:num>
  <w:num w:numId="4" w16cid:durableId="399134218">
    <w:abstractNumId w:val="12"/>
  </w:num>
  <w:num w:numId="5" w16cid:durableId="2004627747">
    <w:abstractNumId w:val="13"/>
  </w:num>
  <w:num w:numId="6" w16cid:durableId="776487850">
    <w:abstractNumId w:val="19"/>
  </w:num>
  <w:num w:numId="7" w16cid:durableId="272828601">
    <w:abstractNumId w:val="6"/>
  </w:num>
  <w:num w:numId="8" w16cid:durableId="851339956">
    <w:abstractNumId w:val="10"/>
  </w:num>
  <w:num w:numId="9" w16cid:durableId="565409478">
    <w:abstractNumId w:val="17"/>
  </w:num>
  <w:num w:numId="10" w16cid:durableId="256061163">
    <w:abstractNumId w:val="1"/>
  </w:num>
  <w:num w:numId="11" w16cid:durableId="1167288209">
    <w:abstractNumId w:val="5"/>
  </w:num>
  <w:num w:numId="12" w16cid:durableId="234629171">
    <w:abstractNumId w:val="0"/>
  </w:num>
  <w:num w:numId="13" w16cid:durableId="1121847069">
    <w:abstractNumId w:val="2"/>
  </w:num>
  <w:num w:numId="14" w16cid:durableId="280232116">
    <w:abstractNumId w:val="9"/>
  </w:num>
  <w:num w:numId="15" w16cid:durableId="1767580418">
    <w:abstractNumId w:val="8"/>
  </w:num>
  <w:num w:numId="16" w16cid:durableId="1044672894">
    <w:abstractNumId w:val="16"/>
  </w:num>
  <w:num w:numId="17" w16cid:durableId="1282881922">
    <w:abstractNumId w:val="3"/>
  </w:num>
  <w:num w:numId="18" w16cid:durableId="1641228551">
    <w:abstractNumId w:val="21"/>
  </w:num>
  <w:num w:numId="19" w16cid:durableId="2128312684">
    <w:abstractNumId w:val="18"/>
  </w:num>
  <w:num w:numId="20" w16cid:durableId="1197617851">
    <w:abstractNumId w:val="14"/>
  </w:num>
  <w:num w:numId="21" w16cid:durableId="1603686823">
    <w:abstractNumId w:val="20"/>
  </w:num>
  <w:num w:numId="22" w16cid:durableId="5756147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520"/>
    <w:rsid w:val="000172E5"/>
    <w:rsid w:val="0003161E"/>
    <w:rsid w:val="00052382"/>
    <w:rsid w:val="00064A67"/>
    <w:rsid w:val="0006568A"/>
    <w:rsid w:val="000729DA"/>
    <w:rsid w:val="00076F0F"/>
    <w:rsid w:val="00082C04"/>
    <w:rsid w:val="00084253"/>
    <w:rsid w:val="00091344"/>
    <w:rsid w:val="000D1F49"/>
    <w:rsid w:val="001036CE"/>
    <w:rsid w:val="00135A9F"/>
    <w:rsid w:val="00137520"/>
    <w:rsid w:val="00152892"/>
    <w:rsid w:val="001727CA"/>
    <w:rsid w:val="001B254A"/>
    <w:rsid w:val="001B663D"/>
    <w:rsid w:val="00206EBA"/>
    <w:rsid w:val="002164B2"/>
    <w:rsid w:val="002511C6"/>
    <w:rsid w:val="002B1068"/>
    <w:rsid w:val="002B5B45"/>
    <w:rsid w:val="002C56E6"/>
    <w:rsid w:val="002D4AE6"/>
    <w:rsid w:val="00303012"/>
    <w:rsid w:val="003043F0"/>
    <w:rsid w:val="00311D4F"/>
    <w:rsid w:val="0031343F"/>
    <w:rsid w:val="00344849"/>
    <w:rsid w:val="00361E11"/>
    <w:rsid w:val="00362A1A"/>
    <w:rsid w:val="003D4ACF"/>
    <w:rsid w:val="003E20DB"/>
    <w:rsid w:val="003F0847"/>
    <w:rsid w:val="0040090B"/>
    <w:rsid w:val="0046302A"/>
    <w:rsid w:val="00487D2D"/>
    <w:rsid w:val="004972DB"/>
    <w:rsid w:val="004C7EC6"/>
    <w:rsid w:val="004D5D62"/>
    <w:rsid w:val="00502128"/>
    <w:rsid w:val="005112D0"/>
    <w:rsid w:val="00577E06"/>
    <w:rsid w:val="00583334"/>
    <w:rsid w:val="005A1A2E"/>
    <w:rsid w:val="005A3BF7"/>
    <w:rsid w:val="005B5C40"/>
    <w:rsid w:val="005C4EE3"/>
    <w:rsid w:val="005E64B0"/>
    <w:rsid w:val="005F2035"/>
    <w:rsid w:val="005F7990"/>
    <w:rsid w:val="006145D8"/>
    <w:rsid w:val="00615005"/>
    <w:rsid w:val="0063739C"/>
    <w:rsid w:val="0067594C"/>
    <w:rsid w:val="006831EE"/>
    <w:rsid w:val="006E1848"/>
    <w:rsid w:val="007147D7"/>
    <w:rsid w:val="00720116"/>
    <w:rsid w:val="00733AA3"/>
    <w:rsid w:val="00745184"/>
    <w:rsid w:val="00770F25"/>
    <w:rsid w:val="007776E7"/>
    <w:rsid w:val="00780314"/>
    <w:rsid w:val="007A1FF2"/>
    <w:rsid w:val="007A35A8"/>
    <w:rsid w:val="007B0A85"/>
    <w:rsid w:val="007C6A52"/>
    <w:rsid w:val="007D0636"/>
    <w:rsid w:val="0082043E"/>
    <w:rsid w:val="00846B76"/>
    <w:rsid w:val="00856CE2"/>
    <w:rsid w:val="0088580B"/>
    <w:rsid w:val="008B7F02"/>
    <w:rsid w:val="008D5513"/>
    <w:rsid w:val="008E203A"/>
    <w:rsid w:val="008E6361"/>
    <w:rsid w:val="0091229C"/>
    <w:rsid w:val="0093366D"/>
    <w:rsid w:val="00940E73"/>
    <w:rsid w:val="00960B48"/>
    <w:rsid w:val="009621B1"/>
    <w:rsid w:val="0098597D"/>
    <w:rsid w:val="009F619A"/>
    <w:rsid w:val="009F6DDE"/>
    <w:rsid w:val="00A370A8"/>
    <w:rsid w:val="00A56263"/>
    <w:rsid w:val="00A63C70"/>
    <w:rsid w:val="00A71AD9"/>
    <w:rsid w:val="00AC0362"/>
    <w:rsid w:val="00B10A28"/>
    <w:rsid w:val="00B14F48"/>
    <w:rsid w:val="00B337A2"/>
    <w:rsid w:val="00B504C3"/>
    <w:rsid w:val="00B77E44"/>
    <w:rsid w:val="00BD4753"/>
    <w:rsid w:val="00BD5CB1"/>
    <w:rsid w:val="00BE62EE"/>
    <w:rsid w:val="00C003BA"/>
    <w:rsid w:val="00C144B4"/>
    <w:rsid w:val="00C25891"/>
    <w:rsid w:val="00C3754C"/>
    <w:rsid w:val="00C4602F"/>
    <w:rsid w:val="00C46878"/>
    <w:rsid w:val="00C6231D"/>
    <w:rsid w:val="00CB4A51"/>
    <w:rsid w:val="00CD4532"/>
    <w:rsid w:val="00CD47B0"/>
    <w:rsid w:val="00CE6104"/>
    <w:rsid w:val="00CE76F9"/>
    <w:rsid w:val="00CE7918"/>
    <w:rsid w:val="00D0031F"/>
    <w:rsid w:val="00D06C3D"/>
    <w:rsid w:val="00D16163"/>
    <w:rsid w:val="00D43210"/>
    <w:rsid w:val="00D554C2"/>
    <w:rsid w:val="00D7309D"/>
    <w:rsid w:val="00D820F3"/>
    <w:rsid w:val="00DA4C93"/>
    <w:rsid w:val="00DB2BC6"/>
    <w:rsid w:val="00DB3FAD"/>
    <w:rsid w:val="00E204FF"/>
    <w:rsid w:val="00E61C09"/>
    <w:rsid w:val="00EB3B58"/>
    <w:rsid w:val="00EC6D73"/>
    <w:rsid w:val="00EC7359"/>
    <w:rsid w:val="00EE3054"/>
    <w:rsid w:val="00F00606"/>
    <w:rsid w:val="00F01256"/>
    <w:rsid w:val="00F01A68"/>
    <w:rsid w:val="00F12965"/>
    <w:rsid w:val="00F37152"/>
    <w:rsid w:val="00F766E3"/>
    <w:rsid w:val="00FB0B6F"/>
    <w:rsid w:val="00FC2768"/>
    <w:rsid w:val="00FC7475"/>
    <w:rsid w:val="00FD7000"/>
    <w:rsid w:val="00FE3A61"/>
    <w:rsid w:val="00FE78A0"/>
    <w:rsid w:val="1F3E5089"/>
    <w:rsid w:val="7931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D7B51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E204FF"/>
    <w:pPr>
      <w:spacing w:before="120" w:after="0" w:line="240" w:lineRule="auto"/>
      <w:ind w:left="346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DA4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ern.ch/themen/bildung/schule/schulferie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ia.Schuel-PC\AppData\Roaming\Microsoft\Templates\Registrierung%20f&#252;r%20Es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F1704408404C1CAF1CA562CFF045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DD3F36-59A6-4D59-A17E-B5498BA23534}"/>
      </w:docPartPr>
      <w:docPartBody>
        <w:p w:rsidR="003E2485" w:rsidRDefault="00706209" w:rsidP="00706209">
          <w:pPr>
            <w:pStyle w:val="08F1704408404C1CAF1CA562CFF045EF"/>
          </w:pPr>
          <w:r w:rsidRPr="00E204FF">
            <w:rPr>
              <w:lang w:bidi="de-DE"/>
            </w:rPr>
            <w:t>Telefon</w:t>
          </w:r>
        </w:p>
      </w:docPartBody>
    </w:docPart>
    <w:docPart>
      <w:docPartPr>
        <w:name w:val="8CDF936A3D534387B06ACD655BEE32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62F49-971A-4CE4-B006-2EADF71E31A6}"/>
      </w:docPartPr>
      <w:docPartBody>
        <w:p w:rsidR="003E2485" w:rsidRDefault="00706209" w:rsidP="00706209">
          <w:pPr>
            <w:pStyle w:val="8CDF936A3D534387B06ACD655BEE32A4"/>
          </w:pPr>
          <w:r w:rsidRPr="00E204FF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209"/>
    <w:rsid w:val="002B1068"/>
    <w:rsid w:val="003A613F"/>
    <w:rsid w:val="003E2485"/>
    <w:rsid w:val="00706209"/>
    <w:rsid w:val="00D2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val="de-DE" w:eastAsia="en-US"/>
    </w:rPr>
  </w:style>
  <w:style w:type="paragraph" w:customStyle="1" w:styleId="08F1704408404C1CAF1CA562CFF045EF">
    <w:name w:val="08F1704408404C1CAF1CA562CFF045EF"/>
    <w:rsid w:val="00706209"/>
  </w:style>
  <w:style w:type="paragraph" w:customStyle="1" w:styleId="8CDF936A3D534387B06ACD655BEE32A4">
    <w:name w:val="8CDF936A3D534387B06ACD655BEE32A4"/>
    <w:rsid w:val="007062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F1DB1A6412F14696F9D7B575D49071" ma:contentTypeVersion="7" ma:contentTypeDescription="Ein neues Dokument erstellen." ma:contentTypeScope="" ma:versionID="8196e647ce965163309bbe817e5b47eb">
  <xsd:schema xmlns:xsd="http://www.w3.org/2001/XMLSchema" xmlns:xs="http://www.w3.org/2001/XMLSchema" xmlns:p="http://schemas.microsoft.com/office/2006/metadata/properties" xmlns:ns3="d497a6b6-48a1-46d2-b795-61209c5aed89" xmlns:ns4="cd935f77-6fe9-49d6-af5f-b8fc5cf5b71e" targetNamespace="http://schemas.microsoft.com/office/2006/metadata/properties" ma:root="true" ma:fieldsID="148a058ad5c085a455d0296d5c23c7ff" ns3:_="" ns4:_="">
    <xsd:import namespace="d497a6b6-48a1-46d2-b795-61209c5aed89"/>
    <xsd:import namespace="cd935f77-6fe9-49d6-af5f-b8fc5cf5b7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7a6b6-48a1-46d2-b795-61209c5ae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35f77-6fe9-49d6-af5f-b8fc5cf5b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DF98A4-5A35-43E1-8993-F57685062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7a6b6-48a1-46d2-b795-61209c5aed89"/>
    <ds:schemaRef ds:uri="cd935f77-6fe9-49d6-af5f-b8fc5cf5b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9DA0ED-7444-4A66-A5AE-7C12A4AD39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Registrierung für Essen.dotx</Template>
  <TotalTime>0</TotalTime>
  <Pages>2</Pages>
  <Words>277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2024-08-27T07:42:00Z</dcterms:created>
  <dcterms:modified xsi:type="dcterms:W3CDTF">2024-08-27T07:42:00Z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0x01010073F1DB1A6412F14696F9D7B575D49071</vt:lpwstr>
  </property>
</Properties>
</file>