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B43672" w:rsidRPr="00B43672" w:rsidRDefault="00B43672" w:rsidP="00B43672">
            <w:pPr>
              <w:pStyle w:val="Title"/>
            </w:pPr>
            <w:proofErr w:type="spellStart"/>
            <w:r>
              <w:t>Rollkursanfrage</w:t>
            </w:r>
            <w:proofErr w:type="spellEnd"/>
          </w:p>
        </w:tc>
      </w:tr>
      <w:tr w:rsidR="003D1B71" w:rsidRPr="00B43672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Default="00B43672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  <w:r w:rsidRPr="00B43672">
              <w:rPr>
                <w:rFonts w:ascii="Calibri" w:hAnsi="Calibri" w:cs="Calibri"/>
                <w:color w:val="0072C7"/>
                <w:lang w:val="de-CH"/>
              </w:rPr>
              <w:t>Wunschtermin (auch mehrere Angaben möglich</w:t>
            </w:r>
            <w:r>
              <w:rPr>
                <w:rFonts w:ascii="Calibri" w:hAnsi="Calibri" w:cs="Calibri"/>
                <w:color w:val="0072C7"/>
                <w:lang w:val="de-CH"/>
              </w:rPr>
              <w:t>)</w:t>
            </w:r>
          </w:p>
          <w:p w:rsidR="00B43672" w:rsidRPr="00B43672" w:rsidRDefault="00B43672" w:rsidP="00B43672">
            <w:pPr>
              <w:rPr>
                <w:lang w:val="de-CH"/>
              </w:rPr>
            </w:pPr>
          </w:p>
          <w:p w:rsidR="00B43672" w:rsidRDefault="00B43672" w:rsidP="00B43672">
            <w:pPr>
              <w:rPr>
                <w:lang w:val="de-CH"/>
              </w:rPr>
            </w:pPr>
          </w:p>
          <w:p w:rsidR="00B43672" w:rsidRPr="00B43672" w:rsidRDefault="00B43672" w:rsidP="00B43672">
            <w:pPr>
              <w:rPr>
                <w:lang w:val="de-CH"/>
              </w:rPr>
            </w:pPr>
          </w:p>
          <w:p w:rsidR="003D1B71" w:rsidRDefault="00B43672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  <w:r w:rsidRPr="00B43672">
              <w:rPr>
                <w:rFonts w:ascii="Calibri" w:hAnsi="Calibri" w:cs="Calibri"/>
                <w:color w:val="0072C7"/>
                <w:lang w:val="de-CH"/>
              </w:rPr>
              <w:t>Teilnehmeranzahl und Namen (</w:t>
            </w:r>
            <w:proofErr w:type="spellStart"/>
            <w:r w:rsidRPr="00B43672">
              <w:rPr>
                <w:rFonts w:ascii="Calibri" w:hAnsi="Calibri" w:cs="Calibri"/>
                <w:color w:val="0072C7"/>
                <w:lang w:val="de-CH"/>
              </w:rPr>
              <w:t>max</w:t>
            </w:r>
            <w:proofErr w:type="spellEnd"/>
            <w:r w:rsidRPr="00B43672">
              <w:rPr>
                <w:rFonts w:ascii="Calibri" w:hAnsi="Calibri" w:cs="Calibri"/>
                <w:color w:val="0072C7"/>
                <w:lang w:val="de-CH"/>
              </w:rPr>
              <w:t xml:space="preserve"> 2 Personen)</w:t>
            </w:r>
          </w:p>
          <w:p w:rsidR="00B43672" w:rsidRPr="00B43672" w:rsidRDefault="00B43672" w:rsidP="00B43672">
            <w:pPr>
              <w:rPr>
                <w:lang w:val="de-CH"/>
              </w:rPr>
            </w:pPr>
          </w:p>
          <w:p w:rsidR="00B43672" w:rsidRPr="00B43672" w:rsidRDefault="00B43672" w:rsidP="00B43672">
            <w:pPr>
              <w:rPr>
                <w:lang w:val="de-CH"/>
              </w:rPr>
            </w:pPr>
          </w:p>
          <w:p w:rsidR="00B43672" w:rsidRPr="00B43672" w:rsidRDefault="00B43672" w:rsidP="00B43672">
            <w:pPr>
              <w:rPr>
                <w:lang w:val="de-CH"/>
              </w:rPr>
            </w:pPr>
          </w:p>
          <w:p w:rsidR="003D1B71" w:rsidRPr="00FA696D" w:rsidRDefault="00B43672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  <w:r w:rsidRPr="00FA696D">
              <w:rPr>
                <w:rFonts w:ascii="Calibri" w:hAnsi="Calibri" w:cs="Calibri"/>
                <w:color w:val="0072C7"/>
                <w:lang w:val="de-CH"/>
              </w:rPr>
              <w:t xml:space="preserve">Erfahrung im </w:t>
            </w:r>
            <w:proofErr w:type="spellStart"/>
            <w:r w:rsidRPr="00FA696D">
              <w:rPr>
                <w:rFonts w:ascii="Calibri" w:hAnsi="Calibri" w:cs="Calibri"/>
                <w:color w:val="0072C7"/>
                <w:lang w:val="de-CH"/>
              </w:rPr>
              <w:t>Packraft</w:t>
            </w:r>
            <w:proofErr w:type="spellEnd"/>
          </w:p>
          <w:p w:rsidR="00B43672" w:rsidRPr="00FA696D" w:rsidRDefault="00B43672" w:rsidP="00B43672">
            <w:pPr>
              <w:rPr>
                <w:lang w:val="de-CH"/>
              </w:rPr>
            </w:pPr>
          </w:p>
          <w:p w:rsidR="00B43672" w:rsidRPr="00FA696D" w:rsidRDefault="00B43672" w:rsidP="00B43672">
            <w:pPr>
              <w:rPr>
                <w:lang w:val="de-CH"/>
              </w:rPr>
            </w:pPr>
          </w:p>
          <w:p w:rsidR="003D1B71" w:rsidRPr="00FA696D" w:rsidRDefault="003D1B71" w:rsidP="00AC6C7E">
            <w:pPr>
              <w:rPr>
                <w:rFonts w:ascii="Calibri" w:hAnsi="Calibri" w:cs="Calibri"/>
                <w:lang w:val="de-CH"/>
              </w:rPr>
            </w:pPr>
          </w:p>
          <w:p w:rsidR="003D1B71" w:rsidRPr="00B43672" w:rsidRDefault="00B43672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  <w:r w:rsidRPr="00B43672">
              <w:rPr>
                <w:rFonts w:ascii="Calibri" w:hAnsi="Calibri" w:cs="Calibri"/>
                <w:color w:val="0072C7"/>
                <w:lang w:val="de-CH"/>
              </w:rPr>
              <w:t>Leihequipment erforderlich (passendes unterstreichen)</w:t>
            </w:r>
          </w:p>
          <w:p w:rsidR="003D1B71" w:rsidRPr="00B43672" w:rsidRDefault="00B43672" w:rsidP="00AC6C7E">
            <w:pPr>
              <w:rPr>
                <w:rFonts w:ascii="Calibri" w:hAnsi="Calibri" w:cs="Calibri"/>
                <w:lang w:val="de-CH"/>
              </w:rPr>
            </w:pPr>
            <w:r w:rsidRPr="00B43672">
              <w:rPr>
                <w:rFonts w:ascii="Calibri" w:hAnsi="Calibri" w:cs="Calibri"/>
                <w:lang w:val="de-CH"/>
              </w:rPr>
              <w:t>Ja</w:t>
            </w:r>
          </w:p>
          <w:p w:rsidR="00B43672" w:rsidRPr="00B43672" w:rsidRDefault="00B43672" w:rsidP="00AC6C7E">
            <w:pPr>
              <w:rPr>
                <w:rFonts w:ascii="Calibri" w:hAnsi="Calibri" w:cs="Calibri"/>
                <w:lang w:val="de-CH"/>
              </w:rPr>
            </w:pPr>
          </w:p>
          <w:p w:rsidR="00B43672" w:rsidRPr="00FA696D" w:rsidRDefault="00B43672" w:rsidP="00AC6C7E">
            <w:pPr>
              <w:rPr>
                <w:rFonts w:ascii="Calibri" w:hAnsi="Calibri" w:cs="Calibri"/>
                <w:lang w:val="de-CH"/>
              </w:rPr>
            </w:pPr>
            <w:r w:rsidRPr="00FA696D">
              <w:rPr>
                <w:rFonts w:ascii="Calibri" w:hAnsi="Calibri" w:cs="Calibri"/>
                <w:lang w:val="de-CH"/>
              </w:rPr>
              <w:t>Nein</w:t>
            </w:r>
          </w:p>
          <w:p w:rsidR="003D1B71" w:rsidRDefault="00B43672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  <w:r w:rsidRPr="00B43672">
              <w:rPr>
                <w:rFonts w:ascii="Calibri" w:hAnsi="Calibri" w:cs="Calibri"/>
                <w:color w:val="0072C7"/>
                <w:lang w:val="de-CH"/>
              </w:rPr>
              <w:t>Wunschdauer pro Einheit (unsere Empfehlung 2h)</w:t>
            </w:r>
          </w:p>
          <w:p w:rsidR="00B43672" w:rsidRDefault="00B43672" w:rsidP="00B43672">
            <w:pPr>
              <w:rPr>
                <w:lang w:val="de-CH"/>
              </w:rPr>
            </w:pPr>
          </w:p>
          <w:p w:rsidR="00B43672" w:rsidRDefault="00B43672" w:rsidP="00B43672">
            <w:pPr>
              <w:rPr>
                <w:lang w:val="de-CH"/>
              </w:rPr>
            </w:pPr>
          </w:p>
          <w:p w:rsidR="00B43672" w:rsidRPr="00B43672" w:rsidRDefault="00B43672" w:rsidP="00B43672">
            <w:pPr>
              <w:rPr>
                <w:lang w:val="de-CH"/>
              </w:rPr>
            </w:pPr>
          </w:p>
          <w:p w:rsidR="00B43672" w:rsidRDefault="00B43672" w:rsidP="00B43672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  <w:r>
              <w:rPr>
                <w:rFonts w:ascii="Calibri" w:hAnsi="Calibri" w:cs="Calibri"/>
                <w:color w:val="0072C7"/>
                <w:lang w:val="de-CH"/>
              </w:rPr>
              <w:t>Sonstige Informationen für uns</w:t>
            </w:r>
          </w:p>
          <w:p w:rsidR="00B43672" w:rsidRPr="00B43672" w:rsidRDefault="00B43672" w:rsidP="00B43672">
            <w:pPr>
              <w:rPr>
                <w:lang w:val="de-CH"/>
              </w:rPr>
            </w:pPr>
          </w:p>
          <w:p w:rsidR="003D1B71" w:rsidRPr="00B43672" w:rsidRDefault="003D1B71" w:rsidP="00B43672">
            <w:pPr>
              <w:rPr>
                <w:rFonts w:ascii="Calibri" w:hAnsi="Calibri" w:cs="Calibri"/>
                <w:sz w:val="24"/>
                <w:szCs w:val="24"/>
                <w:lang w:val="de-CH"/>
              </w:rPr>
            </w:pPr>
          </w:p>
        </w:tc>
      </w:tr>
      <w:tr w:rsidR="003D1B71" w:rsidRPr="00B43672" w:rsidTr="003D1B71">
        <w:trPr>
          <w:trHeight w:val="1164"/>
        </w:trPr>
        <w:tc>
          <w:tcPr>
            <w:tcW w:w="720" w:type="dxa"/>
          </w:tcPr>
          <w:p w:rsidR="003D1B71" w:rsidRPr="00B43672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lang w:val="de-CH"/>
              </w:rPr>
            </w:pPr>
          </w:p>
        </w:tc>
        <w:tc>
          <w:tcPr>
            <w:tcW w:w="2942" w:type="dxa"/>
            <w:gridSpan w:val="2"/>
          </w:tcPr>
          <w:p w:rsidR="003D1B71" w:rsidRPr="00B43672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lang w:val="de-CH"/>
              </w:rPr>
            </w:pPr>
          </w:p>
        </w:tc>
        <w:tc>
          <w:tcPr>
            <w:tcW w:w="423" w:type="dxa"/>
            <w:vMerge/>
          </w:tcPr>
          <w:p w:rsidR="003D1B71" w:rsidRPr="00B4367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de-CH"/>
              </w:rPr>
            </w:pPr>
          </w:p>
        </w:tc>
        <w:tc>
          <w:tcPr>
            <w:tcW w:w="6607" w:type="dxa"/>
            <w:vMerge/>
          </w:tcPr>
          <w:p w:rsidR="003D1B71" w:rsidRPr="00B43672" w:rsidRDefault="003D1B71" w:rsidP="00222466">
            <w:pPr>
              <w:rPr>
                <w:lang w:val="de-CH"/>
              </w:rPr>
            </w:pPr>
          </w:p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Pr="00B43672" w:rsidRDefault="003D1B71" w:rsidP="006D79A8">
            <w:pPr>
              <w:pStyle w:val="Information"/>
              <w:jc w:val="center"/>
              <w:rPr>
                <w:noProof/>
                <w:lang w:val="de-C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09AE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C440B7" w:rsidP="00380FD1">
            <w:pPr>
              <w:pStyle w:val="Information"/>
            </w:pPr>
            <w:sdt>
              <w:sdtPr>
                <w:id w:val="1645700282"/>
                <w:placeholder>
                  <w:docPart w:val="F54AF97151FF4AF49E0B91AA02D5829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Address]</w:t>
                </w:r>
              </w:sdtContent>
            </w:sdt>
          </w:p>
          <w:p w:rsidR="003D1B71" w:rsidRPr="00380FD1" w:rsidRDefault="00C440B7" w:rsidP="00380FD1">
            <w:pPr>
              <w:pStyle w:val="Information"/>
            </w:pPr>
            <w:sdt>
              <w:sdtPr>
                <w:id w:val="-798381348"/>
                <w:placeholder>
                  <w:docPart w:val="EB0EF3C68EA04484B9FD781EF1B675D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961B8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C440B7" w:rsidP="00380FD1">
            <w:pPr>
              <w:pStyle w:val="Information"/>
            </w:pPr>
            <w:sdt>
              <w:sdtPr>
                <w:id w:val="1701595270"/>
                <w:placeholder>
                  <w:docPart w:val="3341C212818B4188B0F12E82857EF81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Phone]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4A15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5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C440B7" w:rsidP="00380FD1">
            <w:pPr>
              <w:pStyle w:val="Information"/>
            </w:pPr>
            <w:sdt>
              <w:sdtPr>
                <w:id w:val="-1997099910"/>
                <w:placeholder>
                  <w:docPart w:val="1C463B0F57154840AB66BF82E7AAACC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B43672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Default="007F5B63" w:rsidP="006D79A8">
      <w:pPr>
        <w:pStyle w:val="BodyText"/>
      </w:pPr>
    </w:p>
    <w:p w:rsidR="00B43672" w:rsidRDefault="00B43672" w:rsidP="006D79A8">
      <w:pPr>
        <w:pStyle w:val="BodyText"/>
      </w:pPr>
    </w:p>
    <w:p w:rsidR="00B43672" w:rsidRDefault="00B43672" w:rsidP="006D79A8">
      <w:pPr>
        <w:pStyle w:val="BodyText"/>
      </w:pPr>
    </w:p>
    <w:p w:rsidR="00B43672" w:rsidRDefault="00B43672" w:rsidP="006D79A8">
      <w:pPr>
        <w:pStyle w:val="BodyText"/>
      </w:pPr>
    </w:p>
    <w:p w:rsidR="00B43672" w:rsidRDefault="00B43672" w:rsidP="006D79A8">
      <w:pPr>
        <w:pStyle w:val="BodyText"/>
        <w:rPr>
          <w:sz w:val="56"/>
          <w:szCs w:val="56"/>
          <w:lang w:val="de-CH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Pr="00BA4B73">
        <w:rPr>
          <w:sz w:val="56"/>
          <w:szCs w:val="56"/>
        </w:rPr>
        <w:tab/>
      </w:r>
      <w:r w:rsidR="00BA4B73" w:rsidRPr="00BA4B73">
        <w:rPr>
          <w:sz w:val="56"/>
          <w:szCs w:val="56"/>
          <w:lang w:val="de-CH"/>
        </w:rPr>
        <w:t xml:space="preserve">Zusätzliche </w:t>
      </w:r>
      <w:r w:rsidRPr="00BA4B73">
        <w:rPr>
          <w:sz w:val="56"/>
          <w:szCs w:val="56"/>
          <w:lang w:val="de-CH"/>
        </w:rPr>
        <w:t>Info</w:t>
      </w:r>
      <w:r w:rsidR="00BA4B73" w:rsidRPr="00BA4B73">
        <w:rPr>
          <w:sz w:val="56"/>
          <w:szCs w:val="56"/>
          <w:lang w:val="de-CH"/>
        </w:rPr>
        <w:t>s</w:t>
      </w:r>
      <w:r w:rsidRPr="00BA4B73">
        <w:rPr>
          <w:sz w:val="56"/>
          <w:szCs w:val="56"/>
          <w:lang w:val="de-CH"/>
        </w:rPr>
        <w:t>:</w:t>
      </w:r>
    </w:p>
    <w:p w:rsidR="00166067" w:rsidRPr="00BA4B73" w:rsidRDefault="00166067" w:rsidP="006D79A8">
      <w:pPr>
        <w:pStyle w:val="BodyText"/>
        <w:rPr>
          <w:sz w:val="56"/>
          <w:szCs w:val="56"/>
          <w:lang w:val="de-CH"/>
        </w:rPr>
      </w:pPr>
    </w:p>
    <w:p w:rsidR="00B43672" w:rsidRPr="00166067" w:rsidRDefault="00B43672" w:rsidP="00166067">
      <w:pPr>
        <w:pStyle w:val="BodyText"/>
        <w:ind w:left="3231"/>
        <w:rPr>
          <w:sz w:val="30"/>
          <w:szCs w:val="30"/>
          <w:lang w:val="de-CH"/>
        </w:rPr>
      </w:pPr>
      <w:r w:rsidRPr="00166067">
        <w:rPr>
          <w:sz w:val="30"/>
          <w:szCs w:val="30"/>
          <w:lang w:val="de-CH"/>
        </w:rPr>
        <w:t xml:space="preserve">Unsere Rollkurse werden individuell abgestimmt und </w:t>
      </w:r>
      <w:r w:rsidR="00BA4B73" w:rsidRPr="00166067">
        <w:rPr>
          <w:sz w:val="30"/>
          <w:szCs w:val="30"/>
          <w:lang w:val="de-CH"/>
        </w:rPr>
        <w:t xml:space="preserve">mit Euch </w:t>
      </w:r>
      <w:r w:rsidRPr="00166067">
        <w:rPr>
          <w:sz w:val="30"/>
          <w:szCs w:val="30"/>
          <w:lang w:val="de-CH"/>
        </w:rPr>
        <w:t xml:space="preserve">koordiniert. Die Kursinhalte werden somit auf die Teilnehmer abgestimmt. Es empfiehlt sich den Kurs im eigenen </w:t>
      </w:r>
      <w:proofErr w:type="spellStart"/>
      <w:r w:rsidRPr="00166067">
        <w:rPr>
          <w:sz w:val="30"/>
          <w:szCs w:val="30"/>
          <w:lang w:val="de-CH"/>
        </w:rPr>
        <w:t>Packraft</w:t>
      </w:r>
      <w:proofErr w:type="spellEnd"/>
      <w:r w:rsidRPr="00166067">
        <w:rPr>
          <w:sz w:val="30"/>
          <w:szCs w:val="30"/>
          <w:lang w:val="de-CH"/>
        </w:rPr>
        <w:t xml:space="preserve"> zu absolvieren, </w:t>
      </w:r>
      <w:r w:rsidR="00BA4B73" w:rsidRPr="00166067">
        <w:rPr>
          <w:sz w:val="30"/>
          <w:szCs w:val="30"/>
          <w:lang w:val="de-CH"/>
        </w:rPr>
        <w:t xml:space="preserve">denn jedes </w:t>
      </w:r>
      <w:proofErr w:type="spellStart"/>
      <w:r w:rsidR="00BA4B73" w:rsidRPr="00166067">
        <w:rPr>
          <w:sz w:val="30"/>
          <w:szCs w:val="30"/>
          <w:lang w:val="de-CH"/>
        </w:rPr>
        <w:t>Packraft</w:t>
      </w:r>
      <w:proofErr w:type="spellEnd"/>
      <w:r w:rsidR="00BA4B73" w:rsidRPr="00166067">
        <w:rPr>
          <w:sz w:val="30"/>
          <w:szCs w:val="30"/>
          <w:lang w:val="de-CH"/>
        </w:rPr>
        <w:t xml:space="preserve"> hat ein eigenes Rollverhalten, an das man sich somit direkt gewöhnen kann. Bitte gebt uns die Marke Eures Packrafts und die Modellreihe jedoch mindestens 7 Tage vor Kursstart bekannt, damit wir evaluieren können, ob Euer </w:t>
      </w:r>
      <w:proofErr w:type="spellStart"/>
      <w:r w:rsidR="00BA4B73" w:rsidRPr="00166067">
        <w:rPr>
          <w:sz w:val="30"/>
          <w:szCs w:val="30"/>
          <w:lang w:val="de-CH"/>
        </w:rPr>
        <w:t>Packraft</w:t>
      </w:r>
      <w:proofErr w:type="spellEnd"/>
      <w:r w:rsidR="00BA4B73" w:rsidRPr="00166067">
        <w:rPr>
          <w:sz w:val="30"/>
          <w:szCs w:val="30"/>
          <w:lang w:val="de-CH"/>
        </w:rPr>
        <w:t xml:space="preserve"> überhaupt rollfähig ist. Schenkelgurte sind für eine erfolgreiche Rolle eine </w:t>
      </w:r>
      <w:proofErr w:type="spellStart"/>
      <w:r w:rsidR="00BA4B73" w:rsidRPr="00166067">
        <w:rPr>
          <w:sz w:val="30"/>
          <w:szCs w:val="30"/>
          <w:lang w:val="de-CH"/>
        </w:rPr>
        <w:t>Mindestvorraussetzung</w:t>
      </w:r>
      <w:proofErr w:type="spellEnd"/>
      <w:r w:rsidR="00BA4B73" w:rsidRPr="00166067">
        <w:rPr>
          <w:sz w:val="30"/>
          <w:szCs w:val="30"/>
          <w:lang w:val="de-CH"/>
        </w:rPr>
        <w:t xml:space="preserve">. Solltet Ihr noch kein eigenes </w:t>
      </w:r>
      <w:proofErr w:type="spellStart"/>
      <w:r w:rsidR="00BA4B73" w:rsidRPr="00166067">
        <w:rPr>
          <w:sz w:val="30"/>
          <w:szCs w:val="30"/>
          <w:lang w:val="de-CH"/>
        </w:rPr>
        <w:t>Packraft</w:t>
      </w:r>
      <w:proofErr w:type="spellEnd"/>
      <w:r w:rsidR="00BA4B73" w:rsidRPr="00166067">
        <w:rPr>
          <w:sz w:val="30"/>
          <w:szCs w:val="30"/>
          <w:lang w:val="de-CH"/>
        </w:rPr>
        <w:t xml:space="preserve">, oder ein </w:t>
      </w:r>
      <w:proofErr w:type="spellStart"/>
      <w:r w:rsidR="00BA4B73" w:rsidRPr="00166067">
        <w:rPr>
          <w:sz w:val="30"/>
          <w:szCs w:val="30"/>
          <w:lang w:val="de-CH"/>
        </w:rPr>
        <w:t>Packraft</w:t>
      </w:r>
      <w:proofErr w:type="spellEnd"/>
      <w:r w:rsidR="00BA4B73" w:rsidRPr="00166067">
        <w:rPr>
          <w:sz w:val="30"/>
          <w:szCs w:val="30"/>
          <w:lang w:val="de-CH"/>
        </w:rPr>
        <w:t xml:space="preserve"> ohne Schenkelgurte besitzen, st</w:t>
      </w:r>
      <w:r w:rsidR="00FA696D">
        <w:rPr>
          <w:sz w:val="30"/>
          <w:szCs w:val="30"/>
          <w:lang w:val="de-CH"/>
        </w:rPr>
        <w:t>ellen Wir gerne Leihequipment (</w:t>
      </w:r>
      <w:proofErr w:type="spellStart"/>
      <w:r w:rsidR="00FA696D">
        <w:rPr>
          <w:sz w:val="30"/>
          <w:szCs w:val="30"/>
          <w:lang w:val="de-CH"/>
        </w:rPr>
        <w:t>current</w:t>
      </w:r>
      <w:proofErr w:type="spellEnd"/>
      <w:r w:rsidR="00FA696D">
        <w:rPr>
          <w:sz w:val="30"/>
          <w:szCs w:val="30"/>
          <w:lang w:val="de-CH"/>
        </w:rPr>
        <w:t>-r</w:t>
      </w:r>
      <w:r w:rsidR="00BA4B73" w:rsidRPr="00166067">
        <w:rPr>
          <w:sz w:val="30"/>
          <w:szCs w:val="30"/>
          <w:lang w:val="de-CH"/>
        </w:rPr>
        <w:t>aft Roll)</w:t>
      </w:r>
      <w:r w:rsidR="00166067">
        <w:rPr>
          <w:sz w:val="30"/>
          <w:szCs w:val="30"/>
          <w:lang w:val="de-CH"/>
        </w:rPr>
        <w:t>,</w:t>
      </w:r>
      <w:r w:rsidR="0072111C">
        <w:rPr>
          <w:sz w:val="30"/>
          <w:szCs w:val="30"/>
          <w:lang w:val="de-CH"/>
        </w:rPr>
        <w:t xml:space="preserve"> gegen eine kleine Gebühr von 10</w:t>
      </w:r>
      <w:r w:rsidR="00BA4B73" w:rsidRPr="00166067">
        <w:rPr>
          <w:sz w:val="30"/>
          <w:szCs w:val="30"/>
          <w:lang w:val="de-CH"/>
        </w:rPr>
        <w:t xml:space="preserve"> Euro pro Einheit</w:t>
      </w:r>
      <w:r w:rsidR="00166067">
        <w:rPr>
          <w:sz w:val="30"/>
          <w:szCs w:val="30"/>
          <w:lang w:val="de-CH"/>
        </w:rPr>
        <w:t>,</w:t>
      </w:r>
      <w:r w:rsidR="00BA4B73" w:rsidRPr="00166067">
        <w:rPr>
          <w:sz w:val="30"/>
          <w:szCs w:val="30"/>
          <w:lang w:val="de-CH"/>
        </w:rPr>
        <w:t xml:space="preserve"> zur Verfügung.</w:t>
      </w:r>
    </w:p>
    <w:p w:rsidR="00166067" w:rsidRPr="00166067" w:rsidRDefault="00166067" w:rsidP="00166067">
      <w:pPr>
        <w:pStyle w:val="BodyText"/>
        <w:ind w:left="3231"/>
        <w:rPr>
          <w:sz w:val="30"/>
          <w:szCs w:val="30"/>
          <w:lang w:val="de-CH"/>
        </w:rPr>
      </w:pPr>
      <w:r w:rsidRPr="00166067">
        <w:rPr>
          <w:sz w:val="30"/>
          <w:szCs w:val="30"/>
          <w:lang w:val="de-CH"/>
        </w:rPr>
        <w:t>Natürlich können wir keine</w:t>
      </w:r>
      <w:r w:rsidR="003E517D">
        <w:rPr>
          <w:sz w:val="30"/>
          <w:szCs w:val="30"/>
          <w:lang w:val="de-CH"/>
        </w:rPr>
        <w:t xml:space="preserve"> persönliche</w:t>
      </w:r>
      <w:r w:rsidRPr="00166067">
        <w:rPr>
          <w:sz w:val="30"/>
          <w:szCs w:val="30"/>
          <w:lang w:val="de-CH"/>
        </w:rPr>
        <w:t xml:space="preserve"> Lerngarantie abgeben, jedoch </w:t>
      </w:r>
      <w:r w:rsidR="003E517D">
        <w:rPr>
          <w:sz w:val="30"/>
          <w:szCs w:val="30"/>
          <w:lang w:val="de-CH"/>
        </w:rPr>
        <w:t>vermitteln</w:t>
      </w:r>
      <w:r w:rsidRPr="00166067">
        <w:rPr>
          <w:sz w:val="30"/>
          <w:szCs w:val="30"/>
          <w:lang w:val="de-CH"/>
        </w:rPr>
        <w:t xml:space="preserve"> wir Euch in jedem Fall Trainingsmethoden und Techniken, die Euch im Wasser, zu einem sichereren Paddler machen.</w:t>
      </w:r>
    </w:p>
    <w:p w:rsidR="00166067" w:rsidRPr="00166067" w:rsidRDefault="00166067" w:rsidP="00166067">
      <w:pPr>
        <w:pStyle w:val="BodyText"/>
        <w:ind w:left="3231"/>
        <w:rPr>
          <w:sz w:val="30"/>
          <w:szCs w:val="30"/>
          <w:lang w:val="de-CH"/>
        </w:rPr>
      </w:pPr>
      <w:r w:rsidRPr="00166067">
        <w:rPr>
          <w:sz w:val="30"/>
          <w:szCs w:val="30"/>
          <w:lang w:val="de-CH"/>
        </w:rPr>
        <w:t>Laut unserer Erfahrung benötigt ein durchschnittlicher, sportlicher Paddler, mit etwas Vorerfahrung zwischen einer und vier Einheiten a 2h</w:t>
      </w:r>
      <w:r w:rsidR="003E517D">
        <w:rPr>
          <w:sz w:val="30"/>
          <w:szCs w:val="30"/>
          <w:lang w:val="de-CH"/>
        </w:rPr>
        <w:t>,</w:t>
      </w:r>
      <w:r w:rsidRPr="00166067">
        <w:rPr>
          <w:sz w:val="30"/>
          <w:szCs w:val="30"/>
          <w:lang w:val="de-CH"/>
        </w:rPr>
        <w:t xml:space="preserve"> um die Rolle erstmalig zu beherrschen.</w:t>
      </w:r>
    </w:p>
    <w:p w:rsidR="00166067" w:rsidRPr="00166067" w:rsidRDefault="00166067" w:rsidP="00166067">
      <w:pPr>
        <w:pStyle w:val="BodyText"/>
        <w:ind w:left="3231"/>
        <w:rPr>
          <w:sz w:val="30"/>
          <w:szCs w:val="30"/>
          <w:lang w:val="de-CH"/>
        </w:rPr>
      </w:pPr>
      <w:r w:rsidRPr="00166067">
        <w:rPr>
          <w:sz w:val="30"/>
          <w:szCs w:val="30"/>
          <w:lang w:val="de-CH"/>
        </w:rPr>
        <w:t>Die Kosten für eine zweistünd</w:t>
      </w:r>
      <w:r w:rsidR="0072111C">
        <w:rPr>
          <w:sz w:val="30"/>
          <w:szCs w:val="30"/>
          <w:lang w:val="de-CH"/>
        </w:rPr>
        <w:t>ige Einheit belaufen sich auf 69</w:t>
      </w:r>
      <w:bookmarkStart w:id="0" w:name="_GoBack"/>
      <w:bookmarkEnd w:id="0"/>
      <w:r w:rsidRPr="00166067">
        <w:rPr>
          <w:sz w:val="30"/>
          <w:szCs w:val="30"/>
          <w:lang w:val="de-CH"/>
        </w:rPr>
        <w:t xml:space="preserve"> Euro pro Person. Gerne machen wir Euch auch an Angebot über ein </w:t>
      </w:r>
      <w:r w:rsidR="00FA696D" w:rsidRPr="00166067">
        <w:rPr>
          <w:sz w:val="30"/>
          <w:szCs w:val="30"/>
          <w:lang w:val="de-CH"/>
        </w:rPr>
        <w:t>Packet Preis</w:t>
      </w:r>
      <w:r w:rsidRPr="00166067">
        <w:rPr>
          <w:sz w:val="30"/>
          <w:szCs w:val="30"/>
          <w:lang w:val="de-CH"/>
        </w:rPr>
        <w:t>.</w:t>
      </w:r>
    </w:p>
    <w:p w:rsidR="00B43672" w:rsidRPr="00B43672" w:rsidRDefault="00B43672" w:rsidP="006D79A8">
      <w:pPr>
        <w:pStyle w:val="BodyText"/>
        <w:rPr>
          <w:sz w:val="44"/>
          <w:szCs w:val="44"/>
          <w:lang w:val="de-CH"/>
        </w:rPr>
      </w:pPr>
      <w:r w:rsidRPr="00B43672">
        <w:rPr>
          <w:sz w:val="44"/>
          <w:szCs w:val="44"/>
          <w:lang w:val="de-CH"/>
        </w:rPr>
        <w:tab/>
      </w:r>
      <w:r w:rsidRPr="00B43672">
        <w:rPr>
          <w:sz w:val="44"/>
          <w:szCs w:val="44"/>
          <w:lang w:val="de-CH"/>
        </w:rPr>
        <w:tab/>
      </w:r>
      <w:r w:rsidRPr="00B43672">
        <w:rPr>
          <w:sz w:val="44"/>
          <w:szCs w:val="44"/>
          <w:lang w:val="de-CH"/>
        </w:rPr>
        <w:tab/>
      </w:r>
      <w:r w:rsidRPr="00B43672">
        <w:rPr>
          <w:sz w:val="44"/>
          <w:szCs w:val="44"/>
          <w:lang w:val="de-CH"/>
        </w:rPr>
        <w:tab/>
      </w:r>
      <w:r w:rsidRPr="00B43672">
        <w:rPr>
          <w:sz w:val="44"/>
          <w:szCs w:val="44"/>
          <w:lang w:val="de-CH"/>
        </w:rPr>
        <w:tab/>
      </w:r>
      <w:r w:rsidRPr="00B43672">
        <w:rPr>
          <w:sz w:val="44"/>
          <w:szCs w:val="44"/>
          <w:lang w:val="de-CH"/>
        </w:rPr>
        <w:tab/>
      </w:r>
    </w:p>
    <w:sectPr w:rsidR="00B43672" w:rsidRPr="00B43672" w:rsidSect="003D1B71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0B7" w:rsidRDefault="00C440B7" w:rsidP="00590471">
      <w:r>
        <w:separator/>
      </w:r>
    </w:p>
  </w:endnote>
  <w:endnote w:type="continuationSeparator" w:id="0">
    <w:p w:rsidR="00C440B7" w:rsidRDefault="00C440B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0B7" w:rsidRDefault="00C440B7" w:rsidP="00590471">
      <w:r>
        <w:separator/>
      </w:r>
    </w:p>
  </w:footnote>
  <w:footnote w:type="continuationSeparator" w:id="0">
    <w:p w:rsidR="00C440B7" w:rsidRDefault="00C440B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13C2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672"/>
    <w:rsid w:val="00026C4C"/>
    <w:rsid w:val="00060042"/>
    <w:rsid w:val="0008685D"/>
    <w:rsid w:val="00090860"/>
    <w:rsid w:val="00112FD7"/>
    <w:rsid w:val="00150ABD"/>
    <w:rsid w:val="00166067"/>
    <w:rsid w:val="001946FC"/>
    <w:rsid w:val="001B3655"/>
    <w:rsid w:val="001F65B0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517D"/>
    <w:rsid w:val="004E158A"/>
    <w:rsid w:val="00522527"/>
    <w:rsid w:val="00565C77"/>
    <w:rsid w:val="0056708E"/>
    <w:rsid w:val="005801E5"/>
    <w:rsid w:val="00590471"/>
    <w:rsid w:val="005D01FA"/>
    <w:rsid w:val="00653E17"/>
    <w:rsid w:val="006A08E8"/>
    <w:rsid w:val="006D79A8"/>
    <w:rsid w:val="0072111C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371A9"/>
    <w:rsid w:val="00B4158A"/>
    <w:rsid w:val="00B43672"/>
    <w:rsid w:val="00B6466C"/>
    <w:rsid w:val="00BA4B73"/>
    <w:rsid w:val="00BB1B5D"/>
    <w:rsid w:val="00BC22C7"/>
    <w:rsid w:val="00BD195A"/>
    <w:rsid w:val="00C07240"/>
    <w:rsid w:val="00C14078"/>
    <w:rsid w:val="00C440B7"/>
    <w:rsid w:val="00CE1E3D"/>
    <w:rsid w:val="00D053FA"/>
    <w:rsid w:val="00D46D1D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A696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A6689E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vate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4AF97151FF4AF49E0B91AA02D58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F5F00-7125-4684-A87C-731B10A6F9F0}"/>
      </w:docPartPr>
      <w:docPartBody>
        <w:p w:rsidR="006668E8" w:rsidRDefault="0087001D">
          <w:pPr>
            <w:pStyle w:val="F54AF97151FF4AF49E0B91AA02D5829E"/>
          </w:pPr>
          <w:r w:rsidRPr="00380FD1">
            <w:t>[Your Address]</w:t>
          </w:r>
        </w:p>
      </w:docPartBody>
    </w:docPart>
    <w:docPart>
      <w:docPartPr>
        <w:name w:val="EB0EF3C68EA04484B9FD781EF1B67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5005E-B026-4736-B6F1-D584592E454D}"/>
      </w:docPartPr>
      <w:docPartBody>
        <w:p w:rsidR="006668E8" w:rsidRDefault="0087001D">
          <w:pPr>
            <w:pStyle w:val="EB0EF3C68EA04484B9FD781EF1B675DD"/>
          </w:pPr>
          <w:r w:rsidRPr="00380FD1">
            <w:t>[City, ST ZIP Code]</w:t>
          </w:r>
        </w:p>
      </w:docPartBody>
    </w:docPart>
    <w:docPart>
      <w:docPartPr>
        <w:name w:val="3341C212818B4188B0F12E82857EF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91451-6F1A-4E68-AA77-B222B5FA3FA1}"/>
      </w:docPartPr>
      <w:docPartBody>
        <w:p w:rsidR="006668E8" w:rsidRDefault="0087001D">
          <w:pPr>
            <w:pStyle w:val="3341C212818B4188B0F12E82857EF815"/>
          </w:pPr>
          <w:r w:rsidRPr="00380FD1">
            <w:t>[Your Phone]</w:t>
          </w:r>
        </w:p>
      </w:docPartBody>
    </w:docPart>
    <w:docPart>
      <w:docPartPr>
        <w:name w:val="1C463B0F57154840AB66BF82E7AAA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741E4-A4F0-418B-8D9F-E5567662F5A3}"/>
      </w:docPartPr>
      <w:docPartBody>
        <w:p w:rsidR="006668E8" w:rsidRDefault="0087001D">
          <w:pPr>
            <w:pStyle w:val="1C463B0F57154840AB66BF82E7AAACC4"/>
          </w:pPr>
          <w:r w:rsidRPr="00380FD1">
            <w:t>[Your 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2D8"/>
    <w:rsid w:val="002D12D8"/>
    <w:rsid w:val="006668E8"/>
    <w:rsid w:val="0087001D"/>
    <w:rsid w:val="00A346D6"/>
    <w:rsid w:val="00BC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321DCE6F9949CA823AF888208A39A4">
    <w:name w:val="A7321DCE6F9949CA823AF888208A39A4"/>
  </w:style>
  <w:style w:type="paragraph" w:customStyle="1" w:styleId="809DC456116744CBAD3026F4F08B0120">
    <w:name w:val="809DC456116744CBAD3026F4F08B0120"/>
  </w:style>
  <w:style w:type="paragraph" w:customStyle="1" w:styleId="B52333D3935549418811FBBD2F238064">
    <w:name w:val="B52333D3935549418811FBBD2F238064"/>
  </w:style>
  <w:style w:type="paragraph" w:customStyle="1" w:styleId="1852A3D2A60D4AE1A8459517818AE5A3">
    <w:name w:val="1852A3D2A60D4AE1A8459517818AE5A3"/>
  </w:style>
  <w:style w:type="paragraph" w:customStyle="1" w:styleId="8C722D86A79D4247A24DEE623D792057">
    <w:name w:val="8C722D86A79D4247A24DEE623D792057"/>
  </w:style>
  <w:style w:type="paragraph" w:customStyle="1" w:styleId="A3A5FE5BB8DB43F488F30FF9BDC06DC2">
    <w:name w:val="A3A5FE5BB8DB43F488F30FF9BDC06DC2"/>
  </w:style>
  <w:style w:type="paragraph" w:customStyle="1" w:styleId="61BD22F2117043C5BB6CC51AD408B044">
    <w:name w:val="61BD22F2117043C5BB6CC51AD408B044"/>
  </w:style>
  <w:style w:type="paragraph" w:customStyle="1" w:styleId="E037CF4ABB02459B8E5FBDFA55449E2D">
    <w:name w:val="E037CF4ABB02459B8E5FBDFA55449E2D"/>
  </w:style>
  <w:style w:type="paragraph" w:customStyle="1" w:styleId="F1D34F2D5B194E1FB4AF94D46A7698BB">
    <w:name w:val="F1D34F2D5B194E1FB4AF94D46A7698BB"/>
  </w:style>
  <w:style w:type="paragraph" w:customStyle="1" w:styleId="B0B0C211D77748DBA1A123327D44A09B">
    <w:name w:val="B0B0C211D77748DBA1A123327D44A09B"/>
  </w:style>
  <w:style w:type="paragraph" w:customStyle="1" w:styleId="30FFE8122C834390972451C0C0480197">
    <w:name w:val="30FFE8122C834390972451C0C0480197"/>
  </w:style>
  <w:style w:type="paragraph" w:customStyle="1" w:styleId="21BD250303C747FC8CF5FF4E25C5892E">
    <w:name w:val="21BD250303C747FC8CF5FF4E25C5892E"/>
  </w:style>
  <w:style w:type="paragraph" w:customStyle="1" w:styleId="A7C67B570606400C8F6D3511BD67B1CA">
    <w:name w:val="A7C67B570606400C8F6D3511BD67B1CA"/>
  </w:style>
  <w:style w:type="paragraph" w:customStyle="1" w:styleId="DF00ABBEA7174DC4AB43BB528461DFAE">
    <w:name w:val="DF00ABBEA7174DC4AB43BB528461DFAE"/>
  </w:style>
  <w:style w:type="paragraph" w:customStyle="1" w:styleId="8BCB94214BC0466281BDCDBF24357F17">
    <w:name w:val="8BCB94214BC0466281BDCDBF24357F17"/>
  </w:style>
  <w:style w:type="paragraph" w:customStyle="1" w:styleId="2F7DF55721EF44B08CA1EA339FFCA378">
    <w:name w:val="2F7DF55721EF44B08CA1EA339FFCA378"/>
  </w:style>
  <w:style w:type="paragraph" w:customStyle="1" w:styleId="0AC756185842406EBDCC946FD1DDB44C">
    <w:name w:val="0AC756185842406EBDCC946FD1DDB44C"/>
  </w:style>
  <w:style w:type="paragraph" w:customStyle="1" w:styleId="31C1137030FB46BDAF93CBE40EED0292">
    <w:name w:val="31C1137030FB46BDAF93CBE40EED0292"/>
  </w:style>
  <w:style w:type="paragraph" w:customStyle="1" w:styleId="0199E606534D46BEB2AD2C5F38B13775">
    <w:name w:val="0199E606534D46BEB2AD2C5F38B13775"/>
  </w:style>
  <w:style w:type="paragraph" w:customStyle="1" w:styleId="0B7DFA013D2B4082B1FD229D658A99AD">
    <w:name w:val="0B7DFA013D2B4082B1FD229D658A99AD"/>
  </w:style>
  <w:style w:type="paragraph" w:customStyle="1" w:styleId="8EEEA70088134B24A633091C6494D4D8">
    <w:name w:val="8EEEA70088134B24A633091C6494D4D8"/>
  </w:style>
  <w:style w:type="paragraph" w:customStyle="1" w:styleId="8F001A5706D94BD5885324E9E1569A53">
    <w:name w:val="8F001A5706D94BD5885324E9E1569A53"/>
  </w:style>
  <w:style w:type="paragraph" w:customStyle="1" w:styleId="570BE67D9E474D9C855EF20B3915380F">
    <w:name w:val="570BE67D9E474D9C855EF20B3915380F"/>
  </w:style>
  <w:style w:type="paragraph" w:customStyle="1" w:styleId="8164616E1E504EB49FFD28891C16616B">
    <w:name w:val="8164616E1E504EB49FFD28891C16616B"/>
  </w:style>
  <w:style w:type="paragraph" w:customStyle="1" w:styleId="5005302F78B64DBDB0CB5C1943A9510E">
    <w:name w:val="5005302F78B64DBDB0CB5C1943A9510E"/>
  </w:style>
  <w:style w:type="paragraph" w:customStyle="1" w:styleId="CF74B231475B4B9FA99BE6B81BF42751">
    <w:name w:val="CF74B231475B4B9FA99BE6B81BF42751"/>
  </w:style>
  <w:style w:type="paragraph" w:customStyle="1" w:styleId="DC1936BB82744DDDBE05565657EDB81B">
    <w:name w:val="DC1936BB82744DDDBE05565657EDB81B"/>
  </w:style>
  <w:style w:type="paragraph" w:customStyle="1" w:styleId="69D910401B1446729AF7158B6E3405DD">
    <w:name w:val="69D910401B1446729AF7158B6E3405DD"/>
  </w:style>
  <w:style w:type="paragraph" w:customStyle="1" w:styleId="FC03680D08E34C8DAF91C395AADA9F7F">
    <w:name w:val="FC03680D08E34C8DAF91C395AADA9F7F"/>
  </w:style>
  <w:style w:type="paragraph" w:customStyle="1" w:styleId="F54AF97151FF4AF49E0B91AA02D5829E">
    <w:name w:val="F54AF97151FF4AF49E0B91AA02D5829E"/>
  </w:style>
  <w:style w:type="paragraph" w:customStyle="1" w:styleId="EB0EF3C68EA04484B9FD781EF1B675DD">
    <w:name w:val="EB0EF3C68EA04484B9FD781EF1B675DD"/>
  </w:style>
  <w:style w:type="paragraph" w:customStyle="1" w:styleId="3341C212818B4188B0F12E82857EF815">
    <w:name w:val="3341C212818B4188B0F12E82857EF815"/>
  </w:style>
  <w:style w:type="paragraph" w:customStyle="1" w:styleId="1C463B0F57154840AB66BF82E7AAACC4">
    <w:name w:val="1C463B0F57154840AB66BF82E7AAACC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2701F398B8F4AC5823A69F41A2099F5">
    <w:name w:val="72701F398B8F4AC5823A69F41A2099F5"/>
  </w:style>
  <w:style w:type="paragraph" w:customStyle="1" w:styleId="46501C036CCA4BC182881CC6AED9F30D">
    <w:name w:val="46501C036CCA4BC182881CC6AED9F30D"/>
    <w:rsid w:val="002D12D8"/>
  </w:style>
  <w:style w:type="paragraph" w:customStyle="1" w:styleId="9EC78194EA9D4988A07B8A6D1D90D838">
    <w:name w:val="9EC78194EA9D4988A07B8A6D1D90D838"/>
    <w:rsid w:val="002D12D8"/>
  </w:style>
  <w:style w:type="paragraph" w:customStyle="1" w:styleId="82B0577529694EE4B8196011E378566A">
    <w:name w:val="82B0577529694EE4B8196011E378566A"/>
    <w:rsid w:val="002D12D8"/>
  </w:style>
  <w:style w:type="paragraph" w:customStyle="1" w:styleId="37071F1601D545A5996AB607475C8CA4">
    <w:name w:val="37071F1601D545A5996AB607475C8CA4"/>
    <w:rsid w:val="002D12D8"/>
  </w:style>
  <w:style w:type="paragraph" w:customStyle="1" w:styleId="5DA0B73E8D8747A8B7DC56AE87D12B2F">
    <w:name w:val="5DA0B73E8D8747A8B7DC56AE87D12B2F"/>
    <w:rsid w:val="002D12D8"/>
  </w:style>
  <w:style w:type="paragraph" w:customStyle="1" w:styleId="0003C8B359BF4BC7A67F039163082ACB">
    <w:name w:val="0003C8B359BF4BC7A67F039163082ACB"/>
    <w:rsid w:val="002D12D8"/>
  </w:style>
  <w:style w:type="paragraph" w:customStyle="1" w:styleId="15B34FF453584E4C8FD958B04B3E4F57">
    <w:name w:val="15B34FF453584E4C8FD958B04B3E4F57"/>
    <w:rsid w:val="002D12D8"/>
  </w:style>
  <w:style w:type="paragraph" w:customStyle="1" w:styleId="3733C42067D34C7EB122D1D5AD976313">
    <w:name w:val="3733C42067D34C7EB122D1D5AD976313"/>
    <w:rsid w:val="002D12D8"/>
  </w:style>
  <w:style w:type="paragraph" w:customStyle="1" w:styleId="FA1727623EE94D9CAECD9A977AF01F3F">
    <w:name w:val="FA1727623EE94D9CAECD9A977AF01F3F"/>
    <w:rsid w:val="002D12D8"/>
  </w:style>
  <w:style w:type="paragraph" w:customStyle="1" w:styleId="B9DC48F299374AD5861014C47AEF9E4C">
    <w:name w:val="B9DC48F299374AD5861014C47AEF9E4C"/>
    <w:rsid w:val="002D12D8"/>
  </w:style>
  <w:style w:type="paragraph" w:customStyle="1" w:styleId="638D3EEE28334056846784357A59FED9">
    <w:name w:val="638D3EEE28334056846784357A59FED9"/>
    <w:rsid w:val="002D12D8"/>
  </w:style>
  <w:style w:type="paragraph" w:customStyle="1" w:styleId="6C1D612D249946FF8D021C534C499FF5">
    <w:name w:val="6C1D612D249946FF8D021C534C499FF5"/>
    <w:rsid w:val="002D12D8"/>
  </w:style>
  <w:style w:type="paragraph" w:customStyle="1" w:styleId="15DA42E2CF59400B81F26E935BE9AAC9">
    <w:name w:val="15DA42E2CF59400B81F26E935BE9AAC9"/>
    <w:rsid w:val="002D12D8"/>
  </w:style>
  <w:style w:type="paragraph" w:customStyle="1" w:styleId="101451301F8C4599B54B24157DE04E45">
    <w:name w:val="101451301F8C4599B54B24157DE04E45"/>
    <w:rsid w:val="002D12D8"/>
  </w:style>
  <w:style w:type="paragraph" w:customStyle="1" w:styleId="C4E51E9AD3B149A5BA3DDD4A72C4B1CD">
    <w:name w:val="C4E51E9AD3B149A5BA3DDD4A72C4B1CD"/>
    <w:rsid w:val="002D12D8"/>
  </w:style>
  <w:style w:type="paragraph" w:customStyle="1" w:styleId="27F50109E59F4F9B9EBF6D01889337F2">
    <w:name w:val="27F50109E59F4F9B9EBF6D01889337F2"/>
    <w:rsid w:val="002D12D8"/>
  </w:style>
  <w:style w:type="paragraph" w:customStyle="1" w:styleId="6585D9A850A24B02809DF63F59C2E1EF">
    <w:name w:val="6585D9A850A24B02809DF63F59C2E1EF"/>
    <w:rsid w:val="002D12D8"/>
  </w:style>
  <w:style w:type="paragraph" w:customStyle="1" w:styleId="4BD480AEB0B7435D83E1B4B29DE8F7B6">
    <w:name w:val="4BD480AEB0B7435D83E1B4B29DE8F7B6"/>
    <w:rsid w:val="002D12D8"/>
  </w:style>
  <w:style w:type="paragraph" w:customStyle="1" w:styleId="03BBF9EC438B442AAA43F5FBEC3A0EEF">
    <w:name w:val="03BBF9EC438B442AAA43F5FBEC3A0EEF"/>
    <w:rsid w:val="002D12D8"/>
  </w:style>
  <w:style w:type="paragraph" w:customStyle="1" w:styleId="AC5292635C2F494288766D6C19A7778C">
    <w:name w:val="AC5292635C2F494288766D6C19A7778C"/>
    <w:rsid w:val="002D12D8"/>
  </w:style>
  <w:style w:type="paragraph" w:customStyle="1" w:styleId="FB332FA0FE374CCEB3E12846F4CA0C3C">
    <w:name w:val="FB332FA0FE374CCEB3E12846F4CA0C3C"/>
    <w:rsid w:val="002D12D8"/>
  </w:style>
  <w:style w:type="paragraph" w:customStyle="1" w:styleId="08993F65D6C34CDAA16D5663AB7CA56C">
    <w:name w:val="08993F65D6C34CDAA16D5663AB7CA56C"/>
    <w:rsid w:val="002D12D8"/>
  </w:style>
  <w:style w:type="paragraph" w:customStyle="1" w:styleId="2A1F36249FCC4AC18DDC91192F229A29">
    <w:name w:val="2A1F36249FCC4AC18DDC91192F229A29"/>
    <w:rsid w:val="002D12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233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2021-05-06T14:00:00Z</dcterms:created>
  <dcterms:modified xsi:type="dcterms:W3CDTF">2022-01-22T18:31:00Z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