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35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</w:tblGrid>
      <w:tr w:rsidR="00603054" w:rsidRPr="00C30A2D" w:rsidTr="00BD42E4">
        <w:trPr>
          <w:cantSplit/>
          <w:trHeight w:hRule="exact" w:val="274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:rsidR="00603054" w:rsidRDefault="004122CC" w:rsidP="00D43DEE">
            <w:pPr>
              <w:pStyle w:val="VorgabeText"/>
            </w:pPr>
            <w:r>
              <w:rPr>
                <w:noProof/>
                <w:sz w:val="22"/>
                <w:szCs w:val="22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6946487B" wp14:editId="485789D9">
                  <wp:simplePos x="0" y="0"/>
                  <wp:positionH relativeFrom="column">
                    <wp:posOffset>5290502</wp:posOffset>
                  </wp:positionH>
                  <wp:positionV relativeFrom="paragraph">
                    <wp:posOffset>-614045</wp:posOffset>
                  </wp:positionV>
                  <wp:extent cx="1138669" cy="804862"/>
                  <wp:effectExtent l="0" t="0" r="4445" b="0"/>
                  <wp:wrapNone/>
                  <wp:docPr id="1" name="Grafik 1" descr="K:\Alle\Wappen und Logo bis 2019\Logo_Tagesstrukturen_Ehrendin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Alle\Wappen und Logo bis 2019\Logo_Tagesstrukturen_Ehrendin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69" cy="80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054" w:rsidRDefault="00603054" w:rsidP="00D43DEE">
            <w:pPr>
              <w:pStyle w:val="VorgabeText"/>
            </w:pPr>
          </w:p>
          <w:p w:rsidR="00603054" w:rsidRDefault="00603054" w:rsidP="00D43DEE">
            <w:pPr>
              <w:pStyle w:val="VorgabeText"/>
            </w:pPr>
          </w:p>
          <w:p w:rsidR="00603054" w:rsidRPr="0005024A" w:rsidRDefault="00603054" w:rsidP="00D43DEE">
            <w:pPr>
              <w:pStyle w:val="VorgabeText"/>
              <w:rPr>
                <w:sz w:val="18"/>
              </w:rPr>
            </w:pPr>
          </w:p>
          <w:p w:rsidR="00603054" w:rsidRDefault="00603054" w:rsidP="00D43DEE">
            <w:pPr>
              <w:pStyle w:val="VorgabeText"/>
            </w:pPr>
          </w:p>
          <w:p w:rsidR="00603054" w:rsidRDefault="00603054" w:rsidP="00D43DEE">
            <w:pPr>
              <w:pStyle w:val="VorgabeText"/>
            </w:pPr>
          </w:p>
          <w:p w:rsidR="00603054" w:rsidRDefault="00603054" w:rsidP="00D43DEE">
            <w:pPr>
              <w:pStyle w:val="VorgabeText"/>
            </w:pPr>
          </w:p>
          <w:p w:rsidR="00603054" w:rsidRDefault="00603054" w:rsidP="00D43DEE">
            <w:pPr>
              <w:pStyle w:val="VorgabeText"/>
            </w:pPr>
          </w:p>
          <w:p w:rsidR="00603054" w:rsidRDefault="00603054" w:rsidP="00D43DEE">
            <w:pPr>
              <w:pStyle w:val="VorgabeText"/>
            </w:pPr>
          </w:p>
          <w:p w:rsidR="00603054" w:rsidRDefault="00603054" w:rsidP="00D43DEE">
            <w:pPr>
              <w:pStyle w:val="VorgabeText"/>
            </w:pPr>
          </w:p>
          <w:p w:rsidR="00603054" w:rsidRDefault="00603054" w:rsidP="00D43DEE">
            <w:pPr>
              <w:pStyle w:val="VorgabeText"/>
            </w:pPr>
          </w:p>
          <w:p w:rsidR="00603054" w:rsidRPr="00C30A2D" w:rsidRDefault="00603054" w:rsidP="00D43DEE">
            <w:pPr>
              <w:pStyle w:val="VorgabeText"/>
            </w:pPr>
          </w:p>
        </w:tc>
      </w:tr>
    </w:tbl>
    <w:p w:rsidR="00FF619D" w:rsidRDefault="00FF619D" w:rsidP="00D65FEC">
      <w:pPr>
        <w:tabs>
          <w:tab w:val="left" w:pos="2977"/>
        </w:tabs>
        <w:rPr>
          <w:sz w:val="22"/>
          <w:szCs w:val="22"/>
        </w:rPr>
      </w:pPr>
      <w:bookmarkStart w:id="0" w:name="MetaTool_Table1"/>
      <w:bookmarkStart w:id="1" w:name="_GoBack"/>
      <w:bookmarkEnd w:id="0"/>
      <w:bookmarkEnd w:id="1"/>
    </w:p>
    <w:p w:rsidR="00BD42E4" w:rsidRDefault="00BD42E4" w:rsidP="00BD42E4">
      <w:pPr>
        <w:rPr>
          <w:b/>
          <w:szCs w:val="24"/>
        </w:rPr>
      </w:pPr>
    </w:p>
    <w:p w:rsidR="00BD42E4" w:rsidRDefault="00BD42E4" w:rsidP="00BD42E4">
      <w:pPr>
        <w:rPr>
          <w:b/>
          <w:szCs w:val="24"/>
        </w:rPr>
      </w:pPr>
    </w:p>
    <w:p w:rsidR="00BD42E4" w:rsidRDefault="00BD42E4" w:rsidP="00BD42E4">
      <w:pPr>
        <w:rPr>
          <w:b/>
          <w:szCs w:val="24"/>
        </w:rPr>
      </w:pPr>
    </w:p>
    <w:p w:rsidR="00BD42E4" w:rsidRDefault="00BD42E4" w:rsidP="00BD42E4">
      <w:pPr>
        <w:rPr>
          <w:b/>
          <w:szCs w:val="24"/>
        </w:rPr>
      </w:pPr>
    </w:p>
    <w:p w:rsidR="00BD42E4" w:rsidRDefault="00BD42E4" w:rsidP="00BD42E4">
      <w:pPr>
        <w:rPr>
          <w:b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b/>
          <w:sz w:val="28"/>
          <w:szCs w:val="28"/>
          <w:u w:val="single"/>
        </w:rPr>
      </w:pPr>
      <w:r w:rsidRPr="00BD42E4">
        <w:rPr>
          <w:rFonts w:ascii="Century Gothic" w:hAnsi="Century Gothic"/>
          <w:b/>
          <w:sz w:val="28"/>
          <w:szCs w:val="28"/>
          <w:u w:val="single"/>
        </w:rPr>
        <w:t xml:space="preserve">Medikamentenabgabe in der Tagesstrukturen Ehrendingen </w:t>
      </w:r>
    </w:p>
    <w:p w:rsidR="00BD42E4" w:rsidRDefault="00BD42E4" w:rsidP="00BD42E4">
      <w:pPr>
        <w:rPr>
          <w:b/>
          <w:szCs w:val="24"/>
        </w:rPr>
      </w:pPr>
    </w:p>
    <w:p w:rsidR="00BD42E4" w:rsidRDefault="00BD42E4" w:rsidP="00BD42E4">
      <w:pPr>
        <w:rPr>
          <w:b/>
          <w:szCs w:val="24"/>
        </w:rPr>
      </w:pPr>
    </w:p>
    <w:p w:rsidR="00BD42E4" w:rsidRDefault="00BD42E4" w:rsidP="00BD42E4">
      <w:pPr>
        <w:rPr>
          <w:b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  <w:r w:rsidRPr="00BD42E4">
        <w:rPr>
          <w:rFonts w:ascii="Century Gothic" w:hAnsi="Century Gothic"/>
          <w:szCs w:val="24"/>
        </w:rPr>
        <w:t>Name des</w:t>
      </w:r>
      <w:r>
        <w:rPr>
          <w:rFonts w:ascii="Century Gothic" w:hAnsi="Century Gothic"/>
          <w:szCs w:val="24"/>
        </w:rPr>
        <w:t xml:space="preserve"> </w:t>
      </w:r>
      <w:r w:rsidRPr="00BD42E4">
        <w:rPr>
          <w:rFonts w:ascii="Century Gothic" w:hAnsi="Century Gothic"/>
          <w:szCs w:val="24"/>
        </w:rPr>
        <w:t>Kindes:________________________________________________________</w:t>
      </w:r>
      <w:r>
        <w:rPr>
          <w:rFonts w:ascii="Century Gothic" w:hAnsi="Century Gothic"/>
          <w:szCs w:val="24"/>
        </w:rPr>
        <w:t>__</w:t>
      </w: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tabs>
          <w:tab w:val="left" w:pos="9072"/>
        </w:tabs>
        <w:rPr>
          <w:rFonts w:ascii="Century Gothic" w:hAnsi="Century Gothic"/>
          <w:szCs w:val="24"/>
        </w:rPr>
      </w:pPr>
      <w:r w:rsidRPr="00BD42E4">
        <w:rPr>
          <w:rFonts w:ascii="Century Gothic" w:hAnsi="Century Gothic"/>
          <w:szCs w:val="24"/>
        </w:rPr>
        <w:t>Was wird dem Kind verabreicht?</w:t>
      </w:r>
      <w:r>
        <w:rPr>
          <w:rFonts w:ascii="Century Gothic" w:hAnsi="Century Gothic"/>
          <w:szCs w:val="24"/>
        </w:rPr>
        <w:t xml:space="preserve"> </w:t>
      </w:r>
      <w:r w:rsidRPr="00BD42E4">
        <w:rPr>
          <w:rFonts w:ascii="Century Gothic" w:hAnsi="Century Gothic"/>
          <w:szCs w:val="24"/>
        </w:rPr>
        <w:t>_________________________________________</w:t>
      </w:r>
      <w:r>
        <w:rPr>
          <w:rFonts w:ascii="Century Gothic" w:hAnsi="Century Gothic"/>
          <w:szCs w:val="24"/>
        </w:rPr>
        <w:t>__</w:t>
      </w: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tabs>
          <w:tab w:val="left" w:pos="9072"/>
        </w:tabs>
        <w:rPr>
          <w:rFonts w:ascii="Century Gothic" w:hAnsi="Century Gothic"/>
          <w:szCs w:val="24"/>
        </w:rPr>
      </w:pPr>
      <w:r w:rsidRPr="00BD42E4">
        <w:rPr>
          <w:rFonts w:ascii="Century Gothic" w:hAnsi="Century Gothic"/>
          <w:szCs w:val="24"/>
        </w:rPr>
        <w:t>Wann?(Uhrzeit/en)_________________________________________________________</w:t>
      </w:r>
    </w:p>
    <w:p w:rsidR="00BD42E4" w:rsidRDefault="00BD42E4" w:rsidP="00BD42E4">
      <w:pPr>
        <w:tabs>
          <w:tab w:val="left" w:pos="9072"/>
        </w:tabs>
        <w:rPr>
          <w:rFonts w:ascii="Century Gothic" w:hAnsi="Century Gothic"/>
          <w:szCs w:val="24"/>
        </w:rPr>
      </w:pPr>
    </w:p>
    <w:p w:rsidR="00BD42E4" w:rsidRDefault="00BD42E4" w:rsidP="00BD42E4">
      <w:pPr>
        <w:tabs>
          <w:tab w:val="left" w:pos="9072"/>
        </w:tabs>
        <w:rPr>
          <w:rFonts w:ascii="Century Gothic" w:hAnsi="Century Gothic"/>
          <w:szCs w:val="24"/>
        </w:rPr>
      </w:pPr>
    </w:p>
    <w:p w:rsidR="00BD42E4" w:rsidRDefault="00BD42E4" w:rsidP="00BD42E4">
      <w:pPr>
        <w:tabs>
          <w:tab w:val="left" w:pos="9072"/>
        </w:tabs>
        <w:rPr>
          <w:rFonts w:ascii="Century Gothic" w:hAnsi="Century Gothic"/>
          <w:szCs w:val="24"/>
        </w:rPr>
      </w:pPr>
      <w:r w:rsidRPr="00BD42E4">
        <w:rPr>
          <w:rFonts w:ascii="Century Gothic" w:hAnsi="Century Gothic"/>
          <w:szCs w:val="24"/>
        </w:rPr>
        <w:t>Wie wird das Medikament dem Kind verabreicht?________________________</w:t>
      </w:r>
      <w:r>
        <w:rPr>
          <w:rFonts w:ascii="Century Gothic" w:hAnsi="Century Gothic"/>
          <w:szCs w:val="24"/>
        </w:rPr>
        <w:t>___</w:t>
      </w:r>
    </w:p>
    <w:p w:rsidR="00BD42E4" w:rsidRPr="00BD42E4" w:rsidRDefault="00BD42E4" w:rsidP="00BD42E4">
      <w:pPr>
        <w:tabs>
          <w:tab w:val="left" w:pos="9072"/>
        </w:tabs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/>
        <w:t>___________________________________________________________________________</w:t>
      </w: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  <w:r w:rsidRPr="00BD42E4">
        <w:rPr>
          <w:rFonts w:ascii="Century Gothic" w:hAnsi="Century Gothic"/>
          <w:szCs w:val="24"/>
        </w:rPr>
        <w:t>Wie muss das Medikament gelagert werden?_______________________________</w:t>
      </w: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  <w:r w:rsidRPr="00BD42E4">
        <w:rPr>
          <w:rFonts w:ascii="Century Gothic" w:hAnsi="Century Gothic"/>
          <w:szCs w:val="24"/>
        </w:rPr>
        <w:t>Wie lange muss das Medikament verabreicht werden (Datum</w:t>
      </w:r>
      <w:r>
        <w:rPr>
          <w:rFonts w:ascii="Century Gothic" w:hAnsi="Century Gothic"/>
          <w:szCs w:val="24"/>
        </w:rPr>
        <w:t>/Tage</w:t>
      </w:r>
      <w:r w:rsidRPr="00BD42E4">
        <w:rPr>
          <w:rFonts w:ascii="Century Gothic" w:hAnsi="Century Gothic"/>
          <w:szCs w:val="24"/>
        </w:rPr>
        <w:t>)?</w:t>
      </w:r>
      <w:r>
        <w:rPr>
          <w:rFonts w:ascii="Century Gothic" w:hAnsi="Century Gothic"/>
          <w:szCs w:val="24"/>
        </w:rPr>
        <w:br/>
        <w:t>___________________________________________________________________________</w:t>
      </w:r>
    </w:p>
    <w:p w:rsidR="00BD42E4" w:rsidRPr="00BD42E4" w:rsidRDefault="00BD42E4" w:rsidP="00BD42E4">
      <w:pPr>
        <w:rPr>
          <w:rFonts w:ascii="Century Gothic" w:hAnsi="Century Gothic"/>
          <w:szCs w:val="24"/>
        </w:rPr>
      </w:pP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  <w:r w:rsidRPr="00BD42E4">
        <w:rPr>
          <w:rFonts w:ascii="Century Gothic" w:hAnsi="Century Gothic"/>
          <w:szCs w:val="24"/>
        </w:rPr>
        <w:t>Unterschrift Elternteil:</w:t>
      </w: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</w:p>
    <w:p w:rsidR="00BD42E4" w:rsidRPr="00BD42E4" w:rsidRDefault="00BD42E4" w:rsidP="00BD42E4">
      <w:pPr>
        <w:rPr>
          <w:rFonts w:ascii="Century Gothic" w:hAnsi="Century Gothic"/>
          <w:szCs w:val="24"/>
        </w:rPr>
      </w:pPr>
      <w:r w:rsidRPr="00BD42E4">
        <w:rPr>
          <w:rFonts w:ascii="Century Gothic" w:hAnsi="Century Gothic"/>
          <w:szCs w:val="24"/>
        </w:rPr>
        <w:t xml:space="preserve">Unterschrift Mitarbeiter </w:t>
      </w:r>
      <w:proofErr w:type="spellStart"/>
      <w:r w:rsidRPr="00BD42E4">
        <w:rPr>
          <w:rFonts w:ascii="Century Gothic" w:hAnsi="Century Gothic"/>
          <w:szCs w:val="24"/>
        </w:rPr>
        <w:t>Tagi</w:t>
      </w:r>
      <w:proofErr w:type="spellEnd"/>
      <w:r w:rsidRPr="00BD42E4">
        <w:rPr>
          <w:rFonts w:ascii="Century Gothic" w:hAnsi="Century Gothic"/>
          <w:szCs w:val="24"/>
        </w:rPr>
        <w:t>:</w:t>
      </w:r>
    </w:p>
    <w:p w:rsidR="00FF619D" w:rsidRDefault="00FF619D" w:rsidP="00D65FEC">
      <w:pPr>
        <w:tabs>
          <w:tab w:val="left" w:pos="2977"/>
        </w:tabs>
        <w:rPr>
          <w:sz w:val="22"/>
          <w:szCs w:val="22"/>
        </w:rPr>
      </w:pPr>
    </w:p>
    <w:sectPr w:rsidR="00FF619D" w:rsidSect="00292BD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134" w:left="1418" w:header="284" w:footer="6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170" w:rsidRDefault="00A91170">
      <w:r>
        <w:separator/>
      </w:r>
    </w:p>
  </w:endnote>
  <w:endnote w:type="continuationSeparator" w:id="0">
    <w:p w:rsidR="00A91170" w:rsidRDefault="00A91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276" w:rsidRPr="00837640" w:rsidRDefault="00837640">
    <w:pPr>
      <w:pStyle w:val="Fuzeile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COMMENTS "Laufnummer" PATH=Dokument/Laufnummer \* MERGEFORMAT </w:instrText>
    </w:r>
    <w:r>
      <w:rPr>
        <w:sz w:val="16"/>
      </w:rPr>
      <w:fldChar w:fldCharType="separate"/>
    </w:r>
    <w:r w:rsidR="004122CC">
      <w:rPr>
        <w:sz w:val="16"/>
      </w:rPr>
      <w:t>Laufnummer</w:t>
    </w:r>
    <w:r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5D0" w:rsidRPr="00390386" w:rsidRDefault="004122CC" w:rsidP="006045D0">
    <w:pPr>
      <w:pStyle w:val="Fuzeile"/>
      <w:rPr>
        <w:sz w:val="18"/>
        <w:szCs w:val="18"/>
      </w:rPr>
    </w:pPr>
    <w:r>
      <w:rPr>
        <w:sz w:val="18"/>
        <w:szCs w:val="18"/>
      </w:rPr>
      <w:t>Dorfstrasse</w:t>
    </w:r>
    <w:r w:rsidR="00947419" w:rsidRPr="00390386">
      <w:rPr>
        <w:sz w:val="18"/>
        <w:szCs w:val="18"/>
      </w:rPr>
      <w:t xml:space="preserve"> </w:t>
    </w:r>
    <w:r>
      <w:rPr>
        <w:sz w:val="18"/>
        <w:szCs w:val="18"/>
      </w:rPr>
      <w:t>10</w:t>
    </w:r>
    <w:r w:rsidR="006045D0" w:rsidRPr="00390386">
      <w:rPr>
        <w:sz w:val="18"/>
        <w:szCs w:val="18"/>
      </w:rPr>
      <w:t xml:space="preserve"> | 5420 Ehrendingen | Telefon +41 56 </w:t>
    </w:r>
    <w:r>
      <w:rPr>
        <w:sz w:val="18"/>
        <w:szCs w:val="18"/>
      </w:rPr>
      <w:t>246 12 12</w:t>
    </w:r>
  </w:p>
  <w:p w:rsidR="006045D0" w:rsidRDefault="004122CC" w:rsidP="006045D0">
    <w:pPr>
      <w:tabs>
        <w:tab w:val="left" w:pos="4035"/>
        <w:tab w:val="center" w:pos="4535"/>
      </w:tabs>
      <w:rPr>
        <w:sz w:val="18"/>
        <w:szCs w:val="18"/>
      </w:rPr>
    </w:pPr>
    <w:r>
      <w:rPr>
        <w:sz w:val="18"/>
        <w:szCs w:val="18"/>
      </w:rPr>
      <w:t>info</w:t>
    </w:r>
    <w:r w:rsidR="00947419" w:rsidRPr="00390386">
      <w:rPr>
        <w:sz w:val="18"/>
        <w:szCs w:val="18"/>
      </w:rPr>
      <w:t>@</w:t>
    </w:r>
    <w:r>
      <w:rPr>
        <w:sz w:val="18"/>
        <w:szCs w:val="18"/>
      </w:rPr>
      <w:t>tagesstrukturen-</w:t>
    </w:r>
    <w:r w:rsidR="00947419" w:rsidRPr="00390386">
      <w:rPr>
        <w:sz w:val="18"/>
        <w:szCs w:val="18"/>
      </w:rPr>
      <w:t xml:space="preserve">ehrendingen.ch | </w:t>
    </w:r>
    <w:r w:rsidR="00292BD4" w:rsidRPr="009F2A09">
      <w:rPr>
        <w:sz w:val="18"/>
        <w:szCs w:val="18"/>
      </w:rPr>
      <w:t>www.</w:t>
    </w:r>
    <w:r>
      <w:rPr>
        <w:sz w:val="18"/>
        <w:szCs w:val="18"/>
      </w:rPr>
      <w:t>tagesstrukturen-ehrendingen.ch</w:t>
    </w:r>
  </w:p>
  <w:p w:rsidR="00292BD4" w:rsidRDefault="00292BD4" w:rsidP="006045D0">
    <w:pPr>
      <w:tabs>
        <w:tab w:val="left" w:pos="4035"/>
        <w:tab w:val="center" w:pos="4535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170" w:rsidRDefault="00A91170">
      <w:r>
        <w:separator/>
      </w:r>
    </w:p>
  </w:footnote>
  <w:footnote w:type="continuationSeparator" w:id="0">
    <w:p w:rsidR="00A91170" w:rsidRDefault="00A91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199" w:type="dxa"/>
      <w:tblInd w:w="-197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7088"/>
      <w:gridCol w:w="1701"/>
      <w:gridCol w:w="425"/>
    </w:tblGrid>
    <w:tr w:rsidR="00BC1351" w:rsidTr="00E46D16">
      <w:trPr>
        <w:cantSplit/>
        <w:trHeight w:hRule="exact" w:val="340"/>
      </w:trPr>
      <w:tc>
        <w:tcPr>
          <w:tcW w:w="1985" w:type="dxa"/>
          <w:tcMar>
            <w:left w:w="0" w:type="dxa"/>
            <w:right w:w="85" w:type="dxa"/>
          </w:tcMar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cs="Arial"/>
              <w:szCs w:val="28"/>
            </w:rPr>
          </w:pPr>
          <w:r>
            <w:rPr>
              <w:rFonts w:cs="Arial"/>
              <w:noProof/>
              <w:szCs w:val="28"/>
              <w:lang w:eastAsia="de-CH"/>
            </w:rPr>
            <w:drawing>
              <wp:inline distT="0" distB="0" distL="0" distR="0" wp14:anchorId="0B094903" wp14:editId="7E42BF31">
                <wp:extent cx="1173480" cy="170180"/>
                <wp:effectExtent l="0" t="0" r="7620" b="1270"/>
                <wp:docPr id="3" name="Bild 5" descr="logo_g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g6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Mar>
            <w:left w:w="0" w:type="dxa"/>
            <w:right w:w="57" w:type="dxa"/>
          </w:tcMar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rPr>
              <w:rFonts w:cs="Arial"/>
              <w:szCs w:val="28"/>
            </w:rPr>
          </w:pPr>
          <w:r>
            <w:rPr>
              <w:rFonts w:cs="Arial"/>
              <w:noProof/>
              <w:szCs w:val="28"/>
              <w:lang w:eastAsia="de-CH"/>
            </w:rPr>
            <w:drawing>
              <wp:inline distT="0" distB="0" distL="0" distR="0" wp14:anchorId="61ADC976" wp14:editId="6316AE13">
                <wp:extent cx="1383665" cy="170180"/>
                <wp:effectExtent l="0" t="0" r="6985" b="1270"/>
                <wp:docPr id="7" name="Bild 6" descr="logo_e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e6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366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gridSpan w:val="2"/>
          <w:tcMar>
            <w:left w:w="170" w:type="dxa"/>
          </w:tcMar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rPr>
              <w:rFonts w:cs="Arial"/>
              <w:szCs w:val="16"/>
            </w:rPr>
          </w:pPr>
        </w:p>
      </w:tc>
    </w:tr>
    <w:tr w:rsidR="00BC1351" w:rsidTr="00E46D16">
      <w:trPr>
        <w:cantSplit/>
        <w:trHeight w:hRule="exact" w:val="57"/>
      </w:trPr>
      <w:tc>
        <w:tcPr>
          <w:tcW w:w="1985" w:type="dxa"/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cs="Arial"/>
              <w:sz w:val="4"/>
              <w:szCs w:val="28"/>
            </w:rPr>
          </w:pPr>
        </w:p>
      </w:tc>
      <w:tc>
        <w:tcPr>
          <w:tcW w:w="7088" w:type="dxa"/>
          <w:tcMar>
            <w:left w:w="0" w:type="dxa"/>
          </w:tcMar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rPr>
              <w:rFonts w:cs="Arial"/>
              <w:sz w:val="4"/>
              <w:szCs w:val="28"/>
            </w:rPr>
          </w:pPr>
        </w:p>
      </w:tc>
      <w:tc>
        <w:tcPr>
          <w:tcW w:w="2126" w:type="dxa"/>
          <w:gridSpan w:val="2"/>
          <w:tcMar>
            <w:left w:w="170" w:type="dxa"/>
          </w:tcMar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rPr>
              <w:rFonts w:cs="Arial"/>
              <w:sz w:val="4"/>
              <w:szCs w:val="16"/>
            </w:rPr>
          </w:pPr>
        </w:p>
      </w:tc>
    </w:tr>
    <w:tr w:rsidR="00BC1351" w:rsidRPr="00BC1351" w:rsidTr="00E46D16">
      <w:trPr>
        <w:cantSplit/>
        <w:trHeight w:val="593"/>
      </w:trPr>
      <w:tc>
        <w:tcPr>
          <w:tcW w:w="1985" w:type="dxa"/>
        </w:tcPr>
        <w:p w:rsidR="00BC1351" w:rsidRPr="00BC1351" w:rsidRDefault="00BC1351" w:rsidP="00BC135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Helvetica" w:hAnsi="Helvetica" w:cs="Arial"/>
              <w:sz w:val="16"/>
              <w:szCs w:val="16"/>
            </w:rPr>
          </w:pPr>
        </w:p>
      </w:tc>
      <w:tc>
        <w:tcPr>
          <w:tcW w:w="7088" w:type="dxa"/>
          <w:tcMar>
            <w:left w:w="0" w:type="dxa"/>
          </w:tcMar>
        </w:tcPr>
        <w:p w:rsidR="00BC1351" w:rsidRPr="00BC1351" w:rsidRDefault="0096582C" w:rsidP="00BC1351">
          <w:pPr>
            <w:pStyle w:val="Kopfzeile"/>
            <w:tabs>
              <w:tab w:val="clear" w:pos="4536"/>
              <w:tab w:val="clear" w:pos="9072"/>
            </w:tabs>
            <w:rPr>
              <w:rFonts w:ascii="Helvetica" w:hAnsi="Helvetica" w:cs="Arial"/>
              <w:b/>
              <w:bCs/>
              <w:sz w:val="16"/>
              <w:szCs w:val="16"/>
            </w:rPr>
          </w:pPr>
          <w:bookmarkStart w:id="2" w:name="MetaTool_Script7"/>
          <w:r w:rsidRPr="0096582C">
            <w:rPr>
              <w:rFonts w:ascii="Helvetica" w:hAnsi="Helvetica" w:cs="Arial"/>
              <w:b/>
              <w:bCs/>
              <w:sz w:val="16"/>
              <w:szCs w:val="16"/>
            </w:rPr>
            <w:t>Organisation_07</w:t>
          </w:r>
          <w:bookmarkEnd w:id="2"/>
        </w:p>
        <w:p w:rsidR="00BC1351" w:rsidRPr="00BC1351" w:rsidRDefault="00BC1351" w:rsidP="00BC1351">
          <w:pPr>
            <w:pStyle w:val="Kopfzeile"/>
            <w:tabs>
              <w:tab w:val="clear" w:pos="4536"/>
              <w:tab w:val="clear" w:pos="9072"/>
            </w:tabs>
            <w:rPr>
              <w:rFonts w:ascii="Helvetica" w:hAnsi="Helvetica" w:cs="Arial"/>
              <w:sz w:val="16"/>
              <w:szCs w:val="16"/>
            </w:rPr>
          </w:pPr>
        </w:p>
      </w:tc>
      <w:tc>
        <w:tcPr>
          <w:tcW w:w="2126" w:type="dxa"/>
          <w:gridSpan w:val="2"/>
          <w:tcMar>
            <w:left w:w="170" w:type="dxa"/>
          </w:tcMar>
        </w:tcPr>
        <w:p w:rsidR="00BC1351" w:rsidRPr="00BC1351" w:rsidRDefault="00BC1351" w:rsidP="00BC1351">
          <w:pPr>
            <w:pStyle w:val="Kopfzeile"/>
            <w:jc w:val="right"/>
            <w:rPr>
              <w:rFonts w:ascii="Helvetica" w:hAnsi="Helvetica" w:cs="Arial"/>
              <w:sz w:val="16"/>
              <w:szCs w:val="16"/>
            </w:rPr>
          </w:pPr>
          <w:r w:rsidRPr="00BC1351">
            <w:rPr>
              <w:rFonts w:ascii="Helvetica" w:hAnsi="Helvetica" w:cs="Arial"/>
              <w:sz w:val="16"/>
              <w:szCs w:val="16"/>
            </w:rPr>
            <w:fldChar w:fldCharType="begin"/>
          </w:r>
          <w:r w:rsidRPr="00BC1351">
            <w:rPr>
              <w:rFonts w:ascii="Helvetica" w:hAnsi="Helvetica" w:cs="Arial"/>
              <w:sz w:val="16"/>
              <w:szCs w:val="16"/>
            </w:rPr>
            <w:instrText xml:space="preserve"> PAGE  \* MERGEFORMAT </w:instrText>
          </w:r>
          <w:r w:rsidRPr="00BC1351">
            <w:rPr>
              <w:rFonts w:ascii="Helvetica" w:hAnsi="Helvetica" w:cs="Arial"/>
              <w:sz w:val="16"/>
              <w:szCs w:val="16"/>
            </w:rPr>
            <w:fldChar w:fldCharType="separate"/>
          </w:r>
          <w:r w:rsidR="004122CC">
            <w:rPr>
              <w:rFonts w:ascii="Helvetica" w:hAnsi="Helvetica" w:cs="Arial"/>
              <w:noProof/>
              <w:sz w:val="16"/>
              <w:szCs w:val="16"/>
            </w:rPr>
            <w:t>2</w:t>
          </w:r>
          <w:r w:rsidRPr="00BC1351">
            <w:rPr>
              <w:rFonts w:ascii="Helvetica" w:hAnsi="Helvetica" w:cs="Arial"/>
              <w:sz w:val="16"/>
              <w:szCs w:val="16"/>
            </w:rPr>
            <w:fldChar w:fldCharType="end"/>
          </w:r>
          <w:r w:rsidRPr="00BC1351">
            <w:rPr>
              <w:rFonts w:ascii="Helvetica" w:hAnsi="Helvetica" w:cs="Arial"/>
              <w:sz w:val="16"/>
              <w:szCs w:val="16"/>
            </w:rPr>
            <w:t xml:space="preserve"> / </w:t>
          </w:r>
          <w:r w:rsidRPr="00BC1351">
            <w:rPr>
              <w:rFonts w:ascii="Helvetica" w:hAnsi="Helvetica" w:cs="Arial"/>
              <w:sz w:val="16"/>
              <w:szCs w:val="16"/>
            </w:rPr>
            <w:fldChar w:fldCharType="begin"/>
          </w:r>
          <w:r w:rsidRPr="00BC1351">
            <w:rPr>
              <w:rFonts w:ascii="Helvetica" w:hAnsi="Helvetica" w:cs="Arial"/>
              <w:sz w:val="16"/>
              <w:szCs w:val="16"/>
            </w:rPr>
            <w:instrText xml:space="preserve"> NUMPAGES  \* MERGEFORMAT </w:instrText>
          </w:r>
          <w:r w:rsidRPr="00BC1351">
            <w:rPr>
              <w:rFonts w:ascii="Helvetica" w:hAnsi="Helvetica" w:cs="Arial"/>
              <w:sz w:val="16"/>
              <w:szCs w:val="16"/>
            </w:rPr>
            <w:fldChar w:fldCharType="separate"/>
          </w:r>
          <w:r w:rsidR="004122CC">
            <w:rPr>
              <w:rFonts w:ascii="Helvetica" w:hAnsi="Helvetica" w:cs="Arial"/>
              <w:noProof/>
              <w:sz w:val="16"/>
              <w:szCs w:val="16"/>
            </w:rPr>
            <w:t>1</w:t>
          </w:r>
          <w:r w:rsidRPr="00BC1351">
            <w:rPr>
              <w:rFonts w:ascii="Helvetica" w:hAnsi="Helvetica" w:cs="Arial"/>
              <w:sz w:val="16"/>
              <w:szCs w:val="16"/>
            </w:rPr>
            <w:fldChar w:fldCharType="end"/>
          </w:r>
        </w:p>
      </w:tc>
    </w:tr>
    <w:tr w:rsidR="00BC1351" w:rsidTr="00E46D16">
      <w:trPr>
        <w:cantSplit/>
        <w:trHeight w:val="431"/>
      </w:trPr>
      <w:tc>
        <w:tcPr>
          <w:tcW w:w="1985" w:type="dxa"/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cs="Arial"/>
            </w:rPr>
          </w:pPr>
        </w:p>
      </w:tc>
      <w:tc>
        <w:tcPr>
          <w:tcW w:w="8789" w:type="dxa"/>
          <w:gridSpan w:val="2"/>
          <w:tcMar>
            <w:left w:w="0" w:type="dxa"/>
          </w:tcMar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rPr>
              <w:rFonts w:cs="Arial"/>
              <w:spacing w:val="6"/>
              <w:sz w:val="22"/>
            </w:rPr>
          </w:pPr>
        </w:p>
      </w:tc>
      <w:tc>
        <w:tcPr>
          <w:tcW w:w="425" w:type="dxa"/>
          <w:tcMar>
            <w:left w:w="170" w:type="dxa"/>
          </w:tcMar>
          <w:vAlign w:val="bottom"/>
        </w:tcPr>
        <w:p w:rsidR="00BC1351" w:rsidRDefault="00BC1351" w:rsidP="00BC1351">
          <w:pPr>
            <w:pStyle w:val="Kopfzeile"/>
            <w:tabs>
              <w:tab w:val="clear" w:pos="4536"/>
              <w:tab w:val="clear" w:pos="9072"/>
            </w:tabs>
            <w:rPr>
              <w:rFonts w:cs="Arial"/>
            </w:rPr>
          </w:pPr>
        </w:p>
      </w:tc>
    </w:tr>
  </w:tbl>
  <w:p w:rsidR="00BC1351" w:rsidRDefault="00BC1351" w:rsidP="00BC1351">
    <w:pPr>
      <w:pStyle w:val="Kopfzeile"/>
      <w:tabs>
        <w:tab w:val="clear" w:pos="4536"/>
        <w:tab w:val="clear" w:pos="9072"/>
      </w:tabs>
      <w:rPr>
        <w:rFonts w:cs="Arial"/>
        <w:sz w:val="22"/>
      </w:rPr>
    </w:pPr>
  </w:p>
  <w:p w:rsidR="009B1637" w:rsidRPr="00BC1351" w:rsidRDefault="009B1637" w:rsidP="00BC135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4122CC" w:rsidP="00603054">
    <w:pPr>
      <w:pStyle w:val="Kopfzeile"/>
      <w:tabs>
        <w:tab w:val="left" w:pos="1987"/>
      </w:tabs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0669A45F" wp14:editId="1DD37E38">
          <wp:simplePos x="0" y="0"/>
          <wp:positionH relativeFrom="column">
            <wp:posOffset>-899795</wp:posOffset>
          </wp:positionH>
          <wp:positionV relativeFrom="paragraph">
            <wp:posOffset>-179705</wp:posOffset>
          </wp:positionV>
          <wp:extent cx="7556500" cy="106934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100A53"/>
    <w:rsid w:val="00105164"/>
    <w:rsid w:val="0011270F"/>
    <w:rsid w:val="00112C06"/>
    <w:rsid w:val="00140CC1"/>
    <w:rsid w:val="00151CEE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C7C04"/>
    <w:rsid w:val="001E6F81"/>
    <w:rsid w:val="001F199B"/>
    <w:rsid w:val="0022713C"/>
    <w:rsid w:val="00227D9E"/>
    <w:rsid w:val="00232DAA"/>
    <w:rsid w:val="00237FDE"/>
    <w:rsid w:val="00240685"/>
    <w:rsid w:val="00241D3A"/>
    <w:rsid w:val="00241E80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C7572"/>
    <w:rsid w:val="002F3155"/>
    <w:rsid w:val="00301F5C"/>
    <w:rsid w:val="00314F37"/>
    <w:rsid w:val="00320133"/>
    <w:rsid w:val="0035167A"/>
    <w:rsid w:val="00390386"/>
    <w:rsid w:val="003A46BC"/>
    <w:rsid w:val="003A563F"/>
    <w:rsid w:val="003A7675"/>
    <w:rsid w:val="003B2B76"/>
    <w:rsid w:val="003D6C45"/>
    <w:rsid w:val="003D7F0D"/>
    <w:rsid w:val="004122CC"/>
    <w:rsid w:val="004138F0"/>
    <w:rsid w:val="00430020"/>
    <w:rsid w:val="0045142F"/>
    <w:rsid w:val="00460A1B"/>
    <w:rsid w:val="00465B40"/>
    <w:rsid w:val="00487220"/>
    <w:rsid w:val="00493097"/>
    <w:rsid w:val="0050496A"/>
    <w:rsid w:val="00506DB1"/>
    <w:rsid w:val="0051223C"/>
    <w:rsid w:val="00512B85"/>
    <w:rsid w:val="005151E5"/>
    <w:rsid w:val="00515995"/>
    <w:rsid w:val="00525806"/>
    <w:rsid w:val="00530345"/>
    <w:rsid w:val="00541CE7"/>
    <w:rsid w:val="0055295A"/>
    <w:rsid w:val="0057168A"/>
    <w:rsid w:val="00580BD3"/>
    <w:rsid w:val="00582512"/>
    <w:rsid w:val="00593DB8"/>
    <w:rsid w:val="005A085D"/>
    <w:rsid w:val="005B281A"/>
    <w:rsid w:val="005E2CCE"/>
    <w:rsid w:val="005E5917"/>
    <w:rsid w:val="005F5BA1"/>
    <w:rsid w:val="00601B10"/>
    <w:rsid w:val="00601B45"/>
    <w:rsid w:val="00603054"/>
    <w:rsid w:val="006045D0"/>
    <w:rsid w:val="00640812"/>
    <w:rsid w:val="00683D93"/>
    <w:rsid w:val="0069006B"/>
    <w:rsid w:val="006B4AD2"/>
    <w:rsid w:val="006C0025"/>
    <w:rsid w:val="006C0C16"/>
    <w:rsid w:val="006D1388"/>
    <w:rsid w:val="006E06BE"/>
    <w:rsid w:val="007306A2"/>
    <w:rsid w:val="00733F73"/>
    <w:rsid w:val="0074301D"/>
    <w:rsid w:val="0075659A"/>
    <w:rsid w:val="0077617E"/>
    <w:rsid w:val="007A70FE"/>
    <w:rsid w:val="007B6593"/>
    <w:rsid w:val="007C16E4"/>
    <w:rsid w:val="007C2262"/>
    <w:rsid w:val="007C795B"/>
    <w:rsid w:val="008021AD"/>
    <w:rsid w:val="008054C0"/>
    <w:rsid w:val="00820CD3"/>
    <w:rsid w:val="00835B9E"/>
    <w:rsid w:val="00837640"/>
    <w:rsid w:val="00846CEC"/>
    <w:rsid w:val="00871C6A"/>
    <w:rsid w:val="00873FF4"/>
    <w:rsid w:val="00893404"/>
    <w:rsid w:val="0089500E"/>
    <w:rsid w:val="008A52C3"/>
    <w:rsid w:val="008B01FD"/>
    <w:rsid w:val="008D2871"/>
    <w:rsid w:val="00900462"/>
    <w:rsid w:val="0092214D"/>
    <w:rsid w:val="0094157B"/>
    <w:rsid w:val="00947419"/>
    <w:rsid w:val="009626DD"/>
    <w:rsid w:val="0096582C"/>
    <w:rsid w:val="00970E5D"/>
    <w:rsid w:val="009725B9"/>
    <w:rsid w:val="00976453"/>
    <w:rsid w:val="00987FD4"/>
    <w:rsid w:val="009A3E13"/>
    <w:rsid w:val="009B1637"/>
    <w:rsid w:val="009C0C7C"/>
    <w:rsid w:val="009E2BDA"/>
    <w:rsid w:val="009F2A09"/>
    <w:rsid w:val="00A02C73"/>
    <w:rsid w:val="00A351AB"/>
    <w:rsid w:val="00A46EB5"/>
    <w:rsid w:val="00A5481D"/>
    <w:rsid w:val="00A91170"/>
    <w:rsid w:val="00AA1B43"/>
    <w:rsid w:val="00AC02AC"/>
    <w:rsid w:val="00AC2E53"/>
    <w:rsid w:val="00AC60D5"/>
    <w:rsid w:val="00AC792E"/>
    <w:rsid w:val="00AD1614"/>
    <w:rsid w:val="00B11646"/>
    <w:rsid w:val="00B140FA"/>
    <w:rsid w:val="00B4687A"/>
    <w:rsid w:val="00B468AB"/>
    <w:rsid w:val="00B57D88"/>
    <w:rsid w:val="00B629E2"/>
    <w:rsid w:val="00B72B33"/>
    <w:rsid w:val="00BA3622"/>
    <w:rsid w:val="00BB622A"/>
    <w:rsid w:val="00BC0435"/>
    <w:rsid w:val="00BC1351"/>
    <w:rsid w:val="00BC5905"/>
    <w:rsid w:val="00BD42E4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D26719"/>
    <w:rsid w:val="00D42728"/>
    <w:rsid w:val="00D47276"/>
    <w:rsid w:val="00D50100"/>
    <w:rsid w:val="00D53F51"/>
    <w:rsid w:val="00D65FEC"/>
    <w:rsid w:val="00D77A5B"/>
    <w:rsid w:val="00DD25C0"/>
    <w:rsid w:val="00DE1CAC"/>
    <w:rsid w:val="00E145DD"/>
    <w:rsid w:val="00E671D0"/>
    <w:rsid w:val="00E84FBE"/>
    <w:rsid w:val="00E908FD"/>
    <w:rsid w:val="00EB139E"/>
    <w:rsid w:val="00EB6B7F"/>
    <w:rsid w:val="00EB6E59"/>
    <w:rsid w:val="00EB7190"/>
    <w:rsid w:val="00ED58A1"/>
    <w:rsid w:val="00EE46E7"/>
    <w:rsid w:val="00F30506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90FB1"/>
    <w:rsid w:val="00FA23BE"/>
    <w:rsid w:val="00FA5AB6"/>
    <w:rsid w:val="00FB4DC5"/>
    <w:rsid w:val="00FE55A4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;"/>
  <w14:docId w14:val="56708DE4"/>
  <w15:docId w15:val="{90455D28-1768-45E4-AD86-549A13AF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025DD-97F8-4F95-A59A-8355D01C7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EAD59C95.dotm</Template>
  <TotalTime>0</TotalTime>
  <Pages>1</Pages>
  <Words>101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Sabrina Schmid | Tagesstrukturen-Ehrendingen</cp:lastModifiedBy>
  <cp:revision>3</cp:revision>
  <cp:lastPrinted>2019-11-27T12:09:00Z</cp:lastPrinted>
  <dcterms:created xsi:type="dcterms:W3CDTF">2019-12-12T09:25:00Z</dcterms:created>
  <dcterms:modified xsi:type="dcterms:W3CDTF">2020-07-28T08:18:00Z</dcterms:modified>
</cp:coreProperties>
</file>