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audecalendrier"/>
        <w:tblW w:w="5000" w:type="pct"/>
        <w:tblLook w:val="04A0" w:firstRow="1" w:lastRow="0" w:firstColumn="1" w:lastColumn="0" w:noHBand="0" w:noVBand="1"/>
        <w:tblCaption w:val="Tableau de disposition de calendrier"/>
        <w:tblDescription w:val="Tableau de disposition de calendrier"/>
      </w:tblPr>
      <w:tblGrid>
        <w:gridCol w:w="4685"/>
        <w:gridCol w:w="577"/>
        <w:gridCol w:w="8580"/>
      </w:tblGrid>
      <w:tr w:rsidR="00F93E3B" w:rsidRPr="000678EF" w14:paraId="3011ADBC" w14:textId="77777777" w:rsidTr="00D15F5E">
        <w:tc>
          <w:tcPr>
            <w:tcW w:w="4680" w:type="dxa"/>
          </w:tcPr>
          <w:tbl>
            <w:tblPr>
              <w:tblStyle w:val="Tableaudecalendrier"/>
              <w:tblW w:w="5000" w:type="pct"/>
              <w:tblLook w:val="04A0" w:firstRow="1" w:lastRow="0" w:firstColumn="1" w:lastColumn="0" w:noHBand="0" w:noVBand="1"/>
              <w:tblCaption w:val="Tableau de disposition des photos"/>
            </w:tblPr>
            <w:tblGrid>
              <w:gridCol w:w="4685"/>
            </w:tblGrid>
            <w:tr w:rsidR="00F93E3B" w:rsidRPr="000678EF" w14:paraId="3171395B" w14:textId="77777777" w:rsidTr="00D15F5E">
              <w:trPr>
                <w:trHeight w:hRule="exact" w:val="3528"/>
              </w:trPr>
              <w:tc>
                <w:tcPr>
                  <w:tcW w:w="4680" w:type="dxa"/>
                  <w:tcMar>
                    <w:top w:w="288" w:type="dxa"/>
                  </w:tcMar>
                </w:tcPr>
                <w:p w14:paraId="23CE03B7" w14:textId="77777777" w:rsidR="00F93E3B" w:rsidRPr="000678EF" w:rsidRDefault="00A14581">
                  <w:pPr>
                    <w:pStyle w:val="Sansinterligne"/>
                    <w:rPr>
                      <w:noProof/>
                    </w:rPr>
                  </w:pPr>
                  <w:r w:rsidRPr="000678EF">
                    <w:rPr>
                      <w:noProof/>
                      <w:lang w:bidi="fr-FR"/>
                    </w:rPr>
                    <w:drawing>
                      <wp:inline distT="0" distB="0" distL="0" distR="0" wp14:anchorId="6B1E4E6A" wp14:editId="44ED10F6">
                        <wp:extent cx="2970766" cy="1996354"/>
                        <wp:effectExtent l="0" t="0" r="1270" b="4445"/>
                        <wp:docPr id="4" name="Image 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 4"/>
                                <pic:cNvPicPr preferRelativeResize="0"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963" b="49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0766" cy="1996354"/>
                                </a:xfrm>
                                <a:prstGeom prst="roundRect">
                                  <a:avLst>
                                    <a:gd name="adj" fmla="val 7138"/>
                                  </a:avLst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93E3B" w:rsidRPr="000678EF" w14:paraId="4FE3D0BD" w14:textId="77777777" w:rsidTr="00D15F5E">
              <w:trPr>
                <w:trHeight w:hRule="exact" w:val="288"/>
              </w:trPr>
              <w:tc>
                <w:tcPr>
                  <w:tcW w:w="4680" w:type="dxa"/>
                </w:tcPr>
                <w:p w14:paraId="5FB22289" w14:textId="77777777" w:rsidR="00F93E3B" w:rsidRPr="000678EF" w:rsidRDefault="00F93E3B">
                  <w:pPr>
                    <w:rPr>
                      <w:noProof/>
                    </w:rPr>
                  </w:pPr>
                </w:p>
              </w:tc>
            </w:tr>
            <w:tr w:rsidR="00F93E3B" w:rsidRPr="000678EF" w14:paraId="3019AB87" w14:textId="77777777" w:rsidTr="00D15F5E">
              <w:trPr>
                <w:trHeight w:hRule="exact" w:val="6840"/>
              </w:trPr>
              <w:tc>
                <w:tcPr>
                  <w:tcW w:w="4680" w:type="dxa"/>
                </w:tcPr>
                <w:p w14:paraId="71CBBCDF" w14:textId="77777777" w:rsidR="00F93E3B" w:rsidRPr="000678EF" w:rsidRDefault="00A14581">
                  <w:pPr>
                    <w:pStyle w:val="Sansinterligne"/>
                    <w:rPr>
                      <w:noProof/>
                    </w:rPr>
                  </w:pPr>
                  <w:r w:rsidRPr="000678EF">
                    <w:rPr>
                      <w:noProof/>
                      <w:lang w:bidi="fr-FR"/>
                    </w:rPr>
                    <w:drawing>
                      <wp:inline distT="0" distB="0" distL="0" distR="0" wp14:anchorId="675A74E7" wp14:editId="700EF01F">
                        <wp:extent cx="2971800" cy="4352544"/>
                        <wp:effectExtent l="0" t="0" r="0" b="0"/>
                        <wp:docPr id="1" name="Image 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 1"/>
                                <pic:cNvPicPr preferRelativeResize="0"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39" r="44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4352544"/>
                                </a:xfrm>
                                <a:prstGeom prst="roundRect">
                                  <a:avLst>
                                    <a:gd name="adj" fmla="val 7138"/>
                                  </a:avLst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3D61EE6" w14:textId="77777777" w:rsidR="00F93E3B" w:rsidRPr="000678EF" w:rsidRDefault="00F93E3B">
            <w:pPr>
              <w:rPr>
                <w:noProof/>
              </w:rPr>
            </w:pPr>
          </w:p>
        </w:tc>
        <w:tc>
          <w:tcPr>
            <w:tcW w:w="576" w:type="dxa"/>
          </w:tcPr>
          <w:p w14:paraId="286C5AFD" w14:textId="77777777" w:rsidR="00F93E3B" w:rsidRPr="000678EF" w:rsidRDefault="00F93E3B">
            <w:pPr>
              <w:rPr>
                <w:noProof/>
              </w:rPr>
            </w:pPr>
          </w:p>
        </w:tc>
        <w:tc>
          <w:tcPr>
            <w:tcW w:w="8571" w:type="dxa"/>
          </w:tcPr>
          <w:p w14:paraId="5FEB51EF" w14:textId="197FBB95" w:rsidR="00F93E3B" w:rsidRPr="000678EF" w:rsidRDefault="004004F8" w:rsidP="009C4116">
            <w:pPr>
              <w:pStyle w:val="Anne"/>
              <w:tabs>
                <w:tab w:val="left" w:pos="1965"/>
                <w:tab w:val="right" w:pos="8580"/>
              </w:tabs>
              <w:jc w:val="left"/>
              <w:rPr>
                <w:noProof/>
                <w:spacing w:val="-40"/>
              </w:rPr>
            </w:pPr>
            <w:r>
              <w:rPr>
                <w:noProof/>
                <w:lang w:bidi="fr-FR"/>
              </w:rPr>
              <w:t xml:space="preserve">Roller Team </w:t>
            </w:r>
            <w:r w:rsidR="00A14581" w:rsidRPr="000678EF">
              <w:rPr>
                <w:noProof/>
                <w:lang w:bidi="fr-FR"/>
              </w:rPr>
              <w:fldChar w:fldCharType="begin"/>
            </w:r>
            <w:r w:rsidR="00A14581" w:rsidRPr="000678EF">
              <w:rPr>
                <w:noProof/>
                <w:lang w:bidi="fr-FR"/>
              </w:rPr>
              <w:instrText xml:space="preserve"> DOCVARIABLE  MonthStart1 \@  yyyy   \* MERGEFORMAT </w:instrText>
            </w:r>
            <w:r w:rsidR="00A14581" w:rsidRPr="000678EF">
              <w:rPr>
                <w:noProof/>
                <w:lang w:bidi="fr-FR"/>
              </w:rPr>
              <w:fldChar w:fldCharType="separate"/>
            </w:r>
            <w:r>
              <w:rPr>
                <w:noProof/>
                <w:lang w:bidi="fr-FR"/>
              </w:rPr>
              <w:t>2022</w:t>
            </w:r>
            <w:r w:rsidR="00A14581" w:rsidRPr="000678EF">
              <w:rPr>
                <w:noProof/>
                <w:lang w:bidi="fr-FR"/>
              </w:rPr>
              <w:fldChar w:fldCharType="end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Tableau de calendrier avec début de semaine le lundi"/>
              <w:tblDescription w:val="Tableau de calendrier avec début de semaine le lundi"/>
            </w:tblPr>
            <w:tblGrid>
              <w:gridCol w:w="2469"/>
              <w:gridCol w:w="583"/>
              <w:gridCol w:w="2468"/>
              <w:gridCol w:w="583"/>
              <w:gridCol w:w="2468"/>
            </w:tblGrid>
            <w:tr w:rsidR="001B709B" w:rsidRPr="000678EF" w14:paraId="66A2769B" w14:textId="77777777" w:rsidTr="000678EF">
              <w:tc>
                <w:tcPr>
                  <w:tcW w:w="2469" w:type="dxa"/>
                </w:tcPr>
                <w:p w14:paraId="61B3163D" w14:textId="77777777" w:rsidR="001B709B" w:rsidRPr="000678EF" w:rsidRDefault="001B709B" w:rsidP="000678EF">
                  <w:pPr>
                    <w:pStyle w:val="Mois"/>
                    <w:rPr>
                      <w:noProof/>
                    </w:rPr>
                  </w:pPr>
                  <w:bookmarkStart w:id="0" w:name="_Calendar"/>
                  <w:bookmarkEnd w:id="0"/>
                  <w:r w:rsidRPr="000678EF">
                    <w:rPr>
                      <w:noProof/>
                      <w:lang w:bidi="fr-FR"/>
                    </w:rPr>
                    <w:t>Janvier</w:t>
                  </w:r>
                </w:p>
                <w:tbl>
                  <w:tblPr>
                    <w:tblW w:w="2457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contenu de calendrier"/>
                  </w:tblPr>
                  <w:tblGrid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1"/>
                  </w:tblGrid>
                  <w:tr w:rsidR="001B709B" w:rsidRPr="000678EF" w14:paraId="7CD9082D" w14:textId="77777777" w:rsidTr="000678EF">
                    <w:tc>
                      <w:tcPr>
                        <w:tcW w:w="714" w:type="pct"/>
                      </w:tcPr>
                      <w:p w14:paraId="2E6908E3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L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0E86C76E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639D8E11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2E600A7A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J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357EBE2B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V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5A5234E9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S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1EC4BED1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D</w:t>
                        </w:r>
                      </w:p>
                    </w:tc>
                  </w:tr>
                  <w:tr w:rsidR="001B709B" w:rsidRPr="000678EF" w14:paraId="6772FF0C" w14:textId="77777777" w:rsidTr="000678EF">
                    <w:tc>
                      <w:tcPr>
                        <w:tcW w:w="714" w:type="pct"/>
                      </w:tcPr>
                      <w:p w14:paraId="2D1BA5A7" w14:textId="084C2562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DocVariable MonthStart1 \@ dddd </w:instrText>
                        </w:r>
                        <w:r w:rsidRPr="000678EF">
                          <w:fldChar w:fldCharType="separate"/>
                        </w:r>
                        <w:r w:rsidR="004004F8">
                          <w:instrText>samedi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= “lundi" 1 ""</w:instrTex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8AEC286" w14:textId="5D425843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DocVariable MonthStart1 \@ dddd </w:instrText>
                        </w:r>
                        <w:r w:rsidRPr="000678EF">
                          <w:fldChar w:fldCharType="separate"/>
                        </w:r>
                        <w:r w:rsidR="004004F8">
                          <w:instrText>samedi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= “mardi" 1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=A2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0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&lt;&gt; 0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=A2+1 </w:instrText>
                        </w:r>
                        <w:r w:rsidRPr="000678EF">
                          <w:fldChar w:fldCharType="separate"/>
                        </w:r>
                        <w:r w:rsidRPr="000678EF">
                          <w:instrText>2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"" </w:instrText>
                        </w:r>
                        <w:r w:rsidRPr="000678EF">
                          <w:fldChar w:fldCharType="end"/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6953C5" w14:textId="69E4F99F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DocVariable MonthStart1 \@ dddd </w:instrText>
                        </w:r>
                        <w:r w:rsidRPr="000678EF">
                          <w:fldChar w:fldCharType="separate"/>
                        </w:r>
                        <w:r w:rsidR="004004F8">
                          <w:instrText>samedi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= “mercredi" 1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=B2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0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&lt;&gt; 0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=B2+1 </w:instrText>
                        </w:r>
                        <w:r w:rsidRPr="000678EF">
                          <w:fldChar w:fldCharType="separate"/>
                        </w:r>
                        <w:r w:rsidRPr="000678EF">
                          <w:instrText>3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"" </w:instrText>
                        </w:r>
                        <w:r w:rsidRPr="000678EF">
                          <w:fldChar w:fldCharType="end"/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ABF4BCF" w14:textId="0CB85546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DocVariable MonthStart1 \@ dddd </w:instrText>
                        </w:r>
                        <w:r w:rsidRPr="000678EF">
                          <w:fldChar w:fldCharType="separate"/>
                        </w:r>
                        <w:r w:rsidR="004004F8">
                          <w:instrText>samedi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= “jeudi" 1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=C2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0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&lt;&gt; 0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=C2+1 </w:instrText>
                        </w:r>
                        <w:r w:rsidRPr="000678EF">
                          <w:fldChar w:fldCharType="separate"/>
                        </w:r>
                        <w:r w:rsidRPr="000678EF">
                          <w:instrText>2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"" </w:instrText>
                        </w:r>
                        <w:r w:rsidRPr="000678EF">
                          <w:fldChar w:fldCharType="end"/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7CC3A97" w14:textId="70651FDB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DocVariable MonthStart1 \@ dddd </w:instrText>
                        </w:r>
                        <w:r w:rsidRPr="000678EF">
                          <w:fldChar w:fldCharType="separate"/>
                        </w:r>
                        <w:r w:rsidR="004004F8">
                          <w:instrText>samedi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= “vendredi" 1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=D2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0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&lt;&gt; 0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=D2+1 </w:instrText>
                        </w:r>
                        <w:r w:rsidRPr="000678EF">
                          <w:fldChar w:fldCharType="separate"/>
                        </w:r>
                        <w:r w:rsidRPr="000678EF">
                          <w:instrText>3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"" </w:instrText>
                        </w:r>
                        <w:r w:rsidRPr="000678EF">
                          <w:fldChar w:fldCharType="end"/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0F06609" w14:textId="78FF1EE1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DocVariable MonthStart1 \@ dddd </w:instrText>
                        </w:r>
                        <w:r w:rsidRPr="000678EF">
                          <w:fldChar w:fldCharType="separate"/>
                        </w:r>
                        <w:r w:rsidR="004004F8">
                          <w:instrText>samedi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= “samedi" 1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=E2 </w:instrText>
                        </w:r>
                        <w:r w:rsidRPr="000678EF"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&lt;&gt; 0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=E2+1 </w:instrText>
                        </w:r>
                        <w:r w:rsidRPr="000678EF">
                          <w:fldChar w:fldCharType="separate"/>
                        </w:r>
                        <w:r w:rsidRPr="000678EF">
                          <w:instrText>4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"" </w:instrText>
                        </w:r>
                        <w:r w:rsidRPr="000678EF">
                          <w:fldChar w:fldCharType="end"/>
                        </w:r>
                        <w:r w:rsidRPr="000678EF">
                          <w:fldChar w:fldCharType="separate"/>
                        </w:r>
                        <w:r w:rsidR="004004F8" w:rsidRPr="000678EF">
                          <w:rPr>
                            <w:noProof/>
                          </w:rPr>
                          <w:t>1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1871D11" w14:textId="1DAD35C4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DocVariable MonthStart1 \@ dddd </w:instrText>
                        </w:r>
                        <w:r w:rsidRPr="000678EF">
                          <w:fldChar w:fldCharType="separate"/>
                        </w:r>
                        <w:r w:rsidR="004004F8">
                          <w:instrText>samedi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= “dimanche" 1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=F2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1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&lt;&gt; 0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=F2+1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""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</w:instrText>
                        </w:r>
                        <w:r w:rsidRPr="000678EF">
                          <w:fldChar w:fldCharType="end"/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2</w:t>
                        </w:r>
                        <w:r w:rsidRPr="000678EF">
                          <w:fldChar w:fldCharType="end"/>
                        </w:r>
                      </w:p>
                    </w:tc>
                  </w:tr>
                  <w:tr w:rsidR="001B709B" w:rsidRPr="000678EF" w14:paraId="6DD3ACDF" w14:textId="77777777" w:rsidTr="000678EF">
                    <w:tc>
                      <w:tcPr>
                        <w:tcW w:w="714" w:type="pct"/>
                      </w:tcPr>
                      <w:p w14:paraId="41AF6286" w14:textId="72DE98FD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=G2+1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3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0638F7E" w14:textId="7B02EBE6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=A3+1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4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6847BF7" w14:textId="19B8F831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=B3+1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5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3946623" w14:textId="38731D01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=C3+1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6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F1EFF6E" w14:textId="4C175E67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=D3+1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7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339E0C9" w14:textId="479EAC66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=E3+1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8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E715B98" w14:textId="569CE202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=F3+1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9</w:t>
                        </w:r>
                        <w:r w:rsidRPr="000678EF">
                          <w:fldChar w:fldCharType="end"/>
                        </w:r>
                      </w:p>
                    </w:tc>
                  </w:tr>
                  <w:tr w:rsidR="001B709B" w:rsidRPr="000678EF" w14:paraId="29E4E2E4" w14:textId="77777777" w:rsidTr="000678EF">
                    <w:tc>
                      <w:tcPr>
                        <w:tcW w:w="714" w:type="pct"/>
                      </w:tcPr>
                      <w:p w14:paraId="6C9BD6A7" w14:textId="5646D8D2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=G3+1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10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186B762" w14:textId="4019150D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=A4+1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11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836080A" w14:textId="23AF8DFD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=B4+1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12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BDF2E83" w14:textId="555087E4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=C4+1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13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C085159" w14:textId="2055D22C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=D4+1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14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625A39E" w14:textId="3EAB3F24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=E4+1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15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D02A79C" w14:textId="459DACD7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=F4+1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16</w:t>
                        </w:r>
                        <w:r w:rsidRPr="000678EF">
                          <w:fldChar w:fldCharType="end"/>
                        </w:r>
                      </w:p>
                    </w:tc>
                  </w:tr>
                  <w:tr w:rsidR="001B709B" w:rsidRPr="000678EF" w14:paraId="421E1068" w14:textId="77777777" w:rsidTr="000678EF">
                    <w:tc>
                      <w:tcPr>
                        <w:tcW w:w="714" w:type="pct"/>
                      </w:tcPr>
                      <w:p w14:paraId="4CE108CA" w14:textId="111A805D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=G4+1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17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1AFD8E" w14:textId="674187A1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=A5+1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18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67E1810" w14:textId="23D5D5C1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=B5+1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19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E6DF1CF" w14:textId="1631CDCD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=C5+1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20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AE25D6E" w14:textId="130F3023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=D5+1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21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9270685" w14:textId="1B1D9E3B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=E5+1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22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9321A0B" w14:textId="2EB0A8F5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 =F5+1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23</w:t>
                        </w:r>
                        <w:r w:rsidRPr="000678EF">
                          <w:fldChar w:fldCharType="end"/>
                        </w:r>
                      </w:p>
                    </w:tc>
                  </w:tr>
                  <w:tr w:rsidR="001B709B" w:rsidRPr="000678EF" w14:paraId="74ED7D4E" w14:textId="77777777" w:rsidTr="000678EF">
                    <w:tc>
                      <w:tcPr>
                        <w:tcW w:w="714" w:type="pct"/>
                      </w:tcPr>
                      <w:p w14:paraId="16683BA7" w14:textId="6E8CA8F2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=G5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23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= 0,""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=G5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23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 &lt;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DocVariable MonthEnd1 \@ d </w:instrText>
                        </w:r>
                        <w:r w:rsidRPr="000678EF">
                          <w:fldChar w:fldCharType="separate"/>
                        </w:r>
                        <w:r w:rsidR="004004F8">
                          <w:instrText>31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=G5+1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24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""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24</w:instrText>
                        </w:r>
                        <w:r w:rsidRPr="000678EF">
                          <w:fldChar w:fldCharType="end"/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24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7C52F4A" w14:textId="2899607D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=A6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24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= 0,""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=A6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24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 &lt;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DocVariable MonthEnd1 \@ d </w:instrText>
                        </w:r>
                        <w:r w:rsidRPr="000678EF">
                          <w:fldChar w:fldCharType="separate"/>
                        </w:r>
                        <w:r w:rsidR="004004F8">
                          <w:instrText>31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=A6+1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25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""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25</w:instrText>
                        </w:r>
                        <w:r w:rsidRPr="000678EF">
                          <w:fldChar w:fldCharType="end"/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25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2B3F783" w14:textId="6B0FC7F7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=B6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25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= 0,""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=B6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25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 &lt;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DocVariable MonthEnd1 \@ d </w:instrText>
                        </w:r>
                        <w:r w:rsidRPr="000678EF">
                          <w:fldChar w:fldCharType="separate"/>
                        </w:r>
                        <w:r w:rsidR="004004F8">
                          <w:instrText>31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=B6+1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26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""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26</w:instrText>
                        </w:r>
                        <w:r w:rsidRPr="000678EF">
                          <w:fldChar w:fldCharType="end"/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26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D2B16F5" w14:textId="38F6F052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=C6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26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= 0,""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=C6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26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 &lt;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DocVariable MonthEnd1 \@ d </w:instrText>
                        </w:r>
                        <w:r w:rsidRPr="000678EF">
                          <w:fldChar w:fldCharType="separate"/>
                        </w:r>
                        <w:r w:rsidR="004004F8">
                          <w:instrText>31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=C6+1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27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""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27</w:instrText>
                        </w:r>
                        <w:r w:rsidRPr="000678EF">
                          <w:fldChar w:fldCharType="end"/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27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91CA1F4" w14:textId="1C36B0EA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=D6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27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= 0,""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=D6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27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 &lt;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DocVariable MonthEnd1 \@ d </w:instrText>
                        </w:r>
                        <w:r w:rsidRPr="000678EF">
                          <w:fldChar w:fldCharType="separate"/>
                        </w:r>
                        <w:r w:rsidR="004004F8">
                          <w:instrText>31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=D6+1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28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""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28</w:instrText>
                        </w:r>
                        <w:r w:rsidRPr="000678EF">
                          <w:fldChar w:fldCharType="end"/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28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A7DC550" w14:textId="44B58758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=E6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28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= 0,""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=E6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28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 &lt;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DocVariable MonthEnd1 \@ d </w:instrText>
                        </w:r>
                        <w:r w:rsidRPr="000678EF">
                          <w:fldChar w:fldCharType="separate"/>
                        </w:r>
                        <w:r w:rsidR="004004F8">
                          <w:instrText>31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=E6+1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29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""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29</w:instrText>
                        </w:r>
                        <w:r w:rsidRPr="000678EF">
                          <w:fldChar w:fldCharType="end"/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29</w:t>
                        </w:r>
                        <w:r w:rsidRPr="000678EF"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6076654" w14:textId="7B003245" w:rsidR="001B709B" w:rsidRPr="000678EF" w:rsidRDefault="001B709B" w:rsidP="00E77F8E">
                        <w:pPr>
                          <w:pStyle w:val="Dates"/>
                        </w:pPr>
                        <w:r w:rsidRPr="000678EF">
                          <w:fldChar w:fldCharType="begin"/>
                        </w:r>
                        <w:r w:rsidRPr="000678EF">
                          <w:instrText xml:space="preserve">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=F6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29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= 0,""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IF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=F6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29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 &lt;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DocVariable MonthEnd1 \@ d </w:instrText>
                        </w:r>
                        <w:r w:rsidRPr="000678EF">
                          <w:fldChar w:fldCharType="separate"/>
                        </w:r>
                        <w:r w:rsidR="004004F8">
                          <w:instrText>31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 </w:instrText>
                        </w:r>
                        <w:r w:rsidRPr="000678EF">
                          <w:fldChar w:fldCharType="begin"/>
                        </w:r>
                        <w:r w:rsidRPr="000678EF">
                          <w:instrText xml:space="preserve"> =F6+1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30</w:instrText>
                        </w:r>
                        <w:r w:rsidRPr="000678EF">
                          <w:fldChar w:fldCharType="end"/>
                        </w:r>
                        <w:r w:rsidRPr="000678EF">
                          <w:instrText xml:space="preserve"> "" </w:instrText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instrText>30</w:instrText>
                        </w:r>
                        <w:r w:rsidRPr="000678EF">
                          <w:fldChar w:fldCharType="end"/>
                        </w:r>
                        <w:r w:rsidRPr="000678EF">
                          <w:fldChar w:fldCharType="separate"/>
                        </w:r>
                        <w:r w:rsidR="004004F8">
                          <w:rPr>
                            <w:noProof/>
                          </w:rPr>
                          <w:t>30</w:t>
                        </w:r>
                        <w:r w:rsidRPr="000678EF">
                          <w:fldChar w:fldCharType="end"/>
                        </w:r>
                      </w:p>
                    </w:tc>
                  </w:tr>
                  <w:tr w:rsidR="001B709B" w:rsidRPr="000678EF" w14:paraId="04D4213A" w14:textId="77777777" w:rsidTr="000678EF">
                    <w:tc>
                      <w:tcPr>
                        <w:tcW w:w="714" w:type="pct"/>
                      </w:tcPr>
                      <w:p w14:paraId="55ECFC8A" w14:textId="0B019684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31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FA126DA" w14:textId="554A40ED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45C6889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48234CF9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D4CDA4E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585FA0C0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67A6CB5A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590B6644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583" w:type="dxa"/>
                </w:tcPr>
                <w:p w14:paraId="255F2163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2468" w:type="dxa"/>
                </w:tcPr>
                <w:p w14:paraId="4D908EE8" w14:textId="77777777" w:rsidR="001B709B" w:rsidRPr="000678EF" w:rsidRDefault="001B709B" w:rsidP="000678EF">
                  <w:pPr>
                    <w:pStyle w:val="Mois"/>
                    <w:rPr>
                      <w:noProof/>
                    </w:rPr>
                  </w:pPr>
                  <w:r w:rsidRPr="000678EF">
                    <w:rPr>
                      <w:noProof/>
                      <w:lang w:bidi="fr-FR"/>
                    </w:rPr>
                    <w:t>Mai</w:t>
                  </w:r>
                </w:p>
                <w:tbl>
                  <w:tblPr>
                    <w:tblW w:w="4978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contenu de calendrier"/>
                  </w:tblPr>
                  <w:tblGrid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1"/>
                  </w:tblGrid>
                  <w:tr w:rsidR="001B709B" w:rsidRPr="000678EF" w14:paraId="54A918A5" w14:textId="77777777" w:rsidTr="000678EF">
                    <w:tc>
                      <w:tcPr>
                        <w:tcW w:w="714" w:type="pct"/>
                      </w:tcPr>
                      <w:p w14:paraId="3DC7401C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L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1FF3463E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52DA8AB8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250898A6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J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55D4F00B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V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6509CABC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S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43B367FC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D</w:t>
                        </w:r>
                      </w:p>
                    </w:tc>
                  </w:tr>
                  <w:tr w:rsidR="001B709B" w:rsidRPr="000678EF" w14:paraId="6A62E2A0" w14:textId="77777777" w:rsidTr="000678EF">
                    <w:tc>
                      <w:tcPr>
                        <w:tcW w:w="714" w:type="pct"/>
                      </w:tcPr>
                      <w:p w14:paraId="76235392" w14:textId="5B2413F0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MonthStart5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dimanche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“lundi" 1 ""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49FBE1" w14:textId="6F63B0D0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MonthStart5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dimanche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“mardi"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550B9AF" w14:textId="06B9A535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MonthStart5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dimanche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“mercredi"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4F04B55" w14:textId="5A1DAEBE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MonthStart5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dimanche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“jeudi"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186F722" w14:textId="2E075A5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MonthStart5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dimanche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= “vendredi"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5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1C3CBD6" w14:textId="1104C0C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MonthStart5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dimanche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“samedi"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F6FAD94" w14:textId="118CBDDA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MonthStart5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dimanche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“dimanche"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0678EF">
                          <w:rPr>
                            <w:noProof/>
                            <w:lang w:bidi="fr-FR"/>
                          </w:rPr>
                          <w:t>1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306C0A73" w14:textId="77777777" w:rsidTr="000678EF">
                    <w:tc>
                      <w:tcPr>
                        <w:tcW w:w="714" w:type="pct"/>
                      </w:tcPr>
                      <w:p w14:paraId="6E9D087C" w14:textId="67AACE26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95B80A0" w14:textId="636520B9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3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6622C1A" w14:textId="14252832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4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F42C134" w14:textId="08A6780E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5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EFAC6FA" w14:textId="5C082F1F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6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5B02B8E" w14:textId="6737C32F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7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283AC0C" w14:textId="1C1162DE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8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0499C097" w14:textId="77777777" w:rsidTr="000678EF">
                    <w:tc>
                      <w:tcPr>
                        <w:tcW w:w="714" w:type="pct"/>
                      </w:tcPr>
                      <w:p w14:paraId="3BD99932" w14:textId="4B2A2092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9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5D6EE94" w14:textId="1E6B60C5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10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18B6E52" w14:textId="0AFA53C5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11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D140F5E" w14:textId="17152A09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12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59E38E1" w14:textId="1C103706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13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1F8DE43" w14:textId="01F9D67A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14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7397F8" w14:textId="3A45883B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15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0E09149E" w14:textId="77777777" w:rsidTr="000678EF">
                    <w:tc>
                      <w:tcPr>
                        <w:tcW w:w="714" w:type="pct"/>
                      </w:tcPr>
                      <w:p w14:paraId="197E1CE0" w14:textId="374FCED6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16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62683CF" w14:textId="2F886924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17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E9B6C25" w14:textId="00571194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18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B90C061" w14:textId="5FD1C988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19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B310328" w14:textId="79FAD790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20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252FF08" w14:textId="77845636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21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50EA628" w14:textId="48C1BE4F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22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3CCE3F1C" w14:textId="77777777" w:rsidTr="000678EF">
                    <w:tc>
                      <w:tcPr>
                        <w:tcW w:w="714" w:type="pct"/>
                      </w:tcPr>
                      <w:p w14:paraId="0D689AD6" w14:textId="6F861500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=G5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22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=G5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22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MonthEnd5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23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23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23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108C861" w14:textId="3981AB1C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23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23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MonthEnd5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24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24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24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8FBF366" w14:textId="182D1FBA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24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24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MonthEnd5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25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4B578CF" w14:textId="247AD2A4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MonthEnd5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26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0E85997" w14:textId="7628505F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MonthEnd5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27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CC1DF22" w14:textId="4BAFDCF8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MonthEnd5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28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499D6B2" w14:textId="1E9266B3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MonthEnd5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29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4B49101C" w14:textId="77777777" w:rsidTr="000678EF">
                    <w:tc>
                      <w:tcPr>
                        <w:tcW w:w="714" w:type="pct"/>
                      </w:tcPr>
                      <w:p w14:paraId="4F57E3D9" w14:textId="685794C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MonthEnd5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30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9CCCB07" w14:textId="335D202C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MonthEnd5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31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095CB85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4DAD9072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168B4B2B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78CF7DB8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4B16F886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4CFBDD6F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583" w:type="dxa"/>
                </w:tcPr>
                <w:p w14:paraId="756ACE4D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2468" w:type="dxa"/>
                </w:tcPr>
                <w:p w14:paraId="1D795E28" w14:textId="77777777" w:rsidR="001B709B" w:rsidRPr="000678EF" w:rsidRDefault="001B709B" w:rsidP="000678EF">
                  <w:pPr>
                    <w:pStyle w:val="Mois"/>
                    <w:rPr>
                      <w:noProof/>
                    </w:rPr>
                  </w:pPr>
                  <w:r w:rsidRPr="000678EF">
                    <w:rPr>
                      <w:noProof/>
                      <w:lang w:bidi="fr-FR"/>
                    </w:rPr>
                    <w:t>Septembre</w:t>
                  </w:r>
                </w:p>
                <w:tbl>
                  <w:tblPr>
                    <w:tblW w:w="4978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contenu de calendrier"/>
                  </w:tblPr>
                  <w:tblGrid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1"/>
                  </w:tblGrid>
                  <w:tr w:rsidR="001B709B" w:rsidRPr="000678EF" w14:paraId="3164BBEE" w14:textId="77777777" w:rsidTr="000678EF">
                    <w:tc>
                      <w:tcPr>
                        <w:tcW w:w="714" w:type="pct"/>
                      </w:tcPr>
                      <w:p w14:paraId="541DD383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L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17481E29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44B9CF01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2747377A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J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7227FC30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V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0302B879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S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1A6BB753" w14:textId="77777777" w:rsidR="001B709B" w:rsidRPr="000678EF" w:rsidRDefault="001B709B" w:rsidP="000678EF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D</w:t>
                        </w:r>
                      </w:p>
                    </w:tc>
                  </w:tr>
                  <w:tr w:rsidR="001B709B" w:rsidRPr="000678EF" w14:paraId="3F8C11E2" w14:textId="77777777" w:rsidTr="000678EF">
                    <w:tc>
                      <w:tcPr>
                        <w:tcW w:w="714" w:type="pct"/>
                      </w:tcPr>
                      <w:p w14:paraId="008A5C9A" w14:textId="15E27D53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MonthStart9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jeudi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“lundi" 1 ""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70F29D4" w14:textId="3C21D8E4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MonthStart9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jeudi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“mardi"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BC49875" w14:textId="40926FB9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MonthStart9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jeudi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“mercredi"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019C221" w14:textId="7B464DD0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DocVariable MonthStart9 \@ dddd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jeudi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= “jeudi" 1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=C2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0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=C2+1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3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t>1</w: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7394F1F" w14:textId="72154B3E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DocVariable MonthStart9 \@ dddd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jeudi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= “vendredi" 1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=D2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1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=D2+1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t>2</w: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C9D17A7" w14:textId="6A4B15C2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DocVariable MonthStart9 \@ dddd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jeudi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= “samedi" 1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=E2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=E2+1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3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3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t>3</w: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1A12EC5" w14:textId="1D6CA871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DocVariable MonthStart9 \@ dddd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jeudi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= “dimanche" 1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=F2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3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=F2+1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4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4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t>4</w: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3EB2F08D" w14:textId="77777777" w:rsidTr="000678EF">
                    <w:tc>
                      <w:tcPr>
                        <w:tcW w:w="714" w:type="pct"/>
                      </w:tcPr>
                      <w:p w14:paraId="7B96EE87" w14:textId="076AF626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=G2+1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5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849B2AB" w14:textId="7DF08EC2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=A3+1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6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E582D40" w14:textId="25EAA049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=B3+1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7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7CCD601" w14:textId="560494C2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=C3+1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t>8</w: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83AB19E" w14:textId="0CEF5A4B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=D3+1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t>9</w: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EBCB84B" w14:textId="0655A84D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=E3+1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t>10</w: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8F6CA12" w14:textId="1BB02E07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=F3+1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t>11</w: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47C01561" w14:textId="77777777" w:rsidTr="000678EF">
                    <w:tc>
                      <w:tcPr>
                        <w:tcW w:w="714" w:type="pct"/>
                      </w:tcPr>
                      <w:p w14:paraId="71C32D28" w14:textId="1CD3389A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12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7A852DC" w14:textId="20AFE59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13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F7FC186" w14:textId="18CC05F2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14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3301855" w14:textId="17924669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=C4+1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t>15</w: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72248E1" w14:textId="691A902B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=D4+1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t>16</w: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52849A" w14:textId="65531727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=E4+1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t>17</w: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DB5EFDE" w14:textId="475C0D50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=F4+1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t>18</w: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485BE757" w14:textId="77777777" w:rsidTr="000678EF">
                    <w:tc>
                      <w:tcPr>
                        <w:tcW w:w="714" w:type="pct"/>
                      </w:tcPr>
                      <w:p w14:paraId="2F00FC49" w14:textId="50997C74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19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3DB5263" w14:textId="11B5DA90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20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FF47FF3" w14:textId="5CD78C92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21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1DD5AE8" w14:textId="1C682BBD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=C5+1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t>22</w: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3F530A7" w14:textId="5A660163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=D5+1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t>23</w: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0583D42" w14:textId="17F6CD49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=E5+1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t>24</w: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432B524" w14:textId="71BE8A67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=F5+1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t>25</w: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46819188" w14:textId="77777777" w:rsidTr="000678EF">
                    <w:tc>
                      <w:tcPr>
                        <w:tcW w:w="714" w:type="pct"/>
                      </w:tcPr>
                      <w:p w14:paraId="08C6D677" w14:textId="0BC0E798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=G5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MonthEnd9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26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F1E4F3F" w14:textId="1CD193D6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MonthEnd9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27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8D310AE" w14:textId="7E0E4ABF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MonthEnd9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28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433D986" w14:textId="1AACCE20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=C6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=C6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DocVariable MonthEnd9 \@ d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=C6+1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t>29</w: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2CBC40" w14:textId="70D96956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=D6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=D6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DocVariable MonthEnd9 \@ d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=D6+1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t>30</w: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3EC389" w14:textId="24CF0A81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=E6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=E6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DocVariable MonthEnd9 \@ d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=E6+1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9E021E8" w14:textId="08330F90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=F6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lang w:bidi="fr-FR"/>
                          </w:rPr>
                          <w:instrText>0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=F6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DocVariable MonthEnd9 \@ d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=F6+1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248FF445" w14:textId="77777777" w:rsidTr="000678EF">
                    <w:tc>
                      <w:tcPr>
                        <w:tcW w:w="714" w:type="pct"/>
                      </w:tcPr>
                      <w:p w14:paraId="73B8ED7D" w14:textId="49B64F89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MonthEnd9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87BC182" w14:textId="15E8518B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MonthEnd9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EBB5DAF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5505EB06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5F1626F6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6FE186C7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39FC7136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419AB1C4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</w:tr>
            <w:tr w:rsidR="001B709B" w:rsidRPr="000678EF" w14:paraId="5A106BEF" w14:textId="77777777" w:rsidTr="000678EF">
              <w:trPr>
                <w:trHeight w:hRule="exact" w:val="144"/>
              </w:trPr>
              <w:tc>
                <w:tcPr>
                  <w:tcW w:w="2469" w:type="dxa"/>
                </w:tcPr>
                <w:p w14:paraId="01AD0050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583" w:type="dxa"/>
                </w:tcPr>
                <w:p w14:paraId="64F1B508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2468" w:type="dxa"/>
                </w:tcPr>
                <w:p w14:paraId="27BAE80D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583" w:type="dxa"/>
                </w:tcPr>
                <w:p w14:paraId="4864F3AB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2468" w:type="dxa"/>
                </w:tcPr>
                <w:p w14:paraId="63E4C2C2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</w:tr>
            <w:tr w:rsidR="001B709B" w:rsidRPr="000678EF" w14:paraId="54D4EB6F" w14:textId="77777777" w:rsidTr="000678EF">
              <w:tc>
                <w:tcPr>
                  <w:tcW w:w="2469" w:type="dxa"/>
                </w:tcPr>
                <w:p w14:paraId="43099966" w14:textId="77777777" w:rsidR="001B709B" w:rsidRPr="000678EF" w:rsidRDefault="001B709B" w:rsidP="00E77F8E">
                  <w:pPr>
                    <w:pStyle w:val="Mois"/>
                    <w:rPr>
                      <w:noProof/>
                    </w:rPr>
                  </w:pPr>
                  <w:r w:rsidRPr="00E77F8E">
                    <w:t>Février</w:t>
                  </w:r>
                </w:p>
                <w:tbl>
                  <w:tblPr>
                    <w:tblW w:w="4976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contenu de calendrier"/>
                  </w:tblPr>
                  <w:tblGrid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1"/>
                  </w:tblGrid>
                  <w:tr w:rsidR="001B709B" w:rsidRPr="000678EF" w14:paraId="0A1C38FC" w14:textId="77777777" w:rsidTr="000678EF">
                    <w:tc>
                      <w:tcPr>
                        <w:tcW w:w="714" w:type="pct"/>
                      </w:tcPr>
                      <w:p w14:paraId="624EB545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L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008D0265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3CA18680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1BB1C3FB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J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0DB82D35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V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6DAB067E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S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55251179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D</w:t>
                        </w:r>
                      </w:p>
                    </w:tc>
                  </w:tr>
                  <w:tr w:rsidR="001B709B" w:rsidRPr="000678EF" w14:paraId="0A85B0E3" w14:textId="77777777" w:rsidTr="000678EF">
                    <w:tc>
                      <w:tcPr>
                        <w:tcW w:w="714" w:type="pct"/>
                      </w:tcPr>
                      <w:p w14:paraId="77C2CFD8" w14:textId="4DEFB1CE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MonthStart2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“lundi" 1 ""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7AC896F" w14:textId="3C4385C4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MonthStart2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“mardi"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0678EF">
                          <w:rPr>
                            <w:noProof/>
                            <w:lang w:bidi="fr-FR"/>
                          </w:rPr>
                          <w:t>1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1211376" w14:textId="1AA33948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MonthStart2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“mercredi"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CF448D1" w14:textId="2FA73104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MonthStart2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“jeudi"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3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29A678B" w14:textId="1F2F3AB1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MonthStart2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= “vendredi"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4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8834159" w14:textId="13669CD6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MonthStart2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“samedi"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5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5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5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E6EC4EE" w14:textId="3EB2FC46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MonthStart2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“dimanche"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5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6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597CC6DD" w14:textId="77777777" w:rsidTr="000678EF">
                    <w:tc>
                      <w:tcPr>
                        <w:tcW w:w="714" w:type="pct"/>
                      </w:tcPr>
                      <w:p w14:paraId="45DFA073" w14:textId="4A3E0BB1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7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F1B2728" w14:textId="1F5BAF68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8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FB9F908" w14:textId="09A7478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9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C937707" w14:textId="67D661D9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10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04A408E" w14:textId="630EE0F2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11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B9B4879" w14:textId="2D25AFB2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12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F382F55" w14:textId="27B6EEC0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13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3CB31825" w14:textId="77777777" w:rsidTr="000678EF">
                    <w:tc>
                      <w:tcPr>
                        <w:tcW w:w="714" w:type="pct"/>
                      </w:tcPr>
                      <w:p w14:paraId="22E5F736" w14:textId="727B72D2" w:rsidR="001B709B" w:rsidRPr="009C4116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=G3+1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14</w: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B498DCF" w14:textId="2816CE8E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15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FD22B11" w14:textId="09920055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16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CCB2888" w14:textId="09C4EBC6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17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8DEBEE6" w14:textId="272EFC83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18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44E610E" w14:textId="3FA03E32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19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DEE5EAD" w14:textId="78D5D80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20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2F9F4625" w14:textId="77777777" w:rsidTr="000678EF">
                    <w:tc>
                      <w:tcPr>
                        <w:tcW w:w="714" w:type="pct"/>
                      </w:tcPr>
                      <w:p w14:paraId="3DB222AD" w14:textId="6B006C66" w:rsidR="001B709B" w:rsidRPr="009C4116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=G4+1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21</w: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5E91B83" w14:textId="0E9762E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22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AD17A89" w14:textId="56CD7BC5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23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1569CAF" w14:textId="63945F64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24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2C5A0EC" w14:textId="3408109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25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2BB2BD1" w14:textId="7959BFB0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26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18CBF9A" w14:textId="57F2523D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27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36BFB38B" w14:textId="77777777" w:rsidTr="000678EF">
                    <w:tc>
                      <w:tcPr>
                        <w:tcW w:w="714" w:type="pct"/>
                      </w:tcPr>
                      <w:p w14:paraId="0C52D30F" w14:textId="6133FCE8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=G5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MonthEnd2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28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077A337" w14:textId="5F0600DD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MonthEnd2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8BD5ABB" w14:textId="566ACD6F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MonthEnd2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4EAB66" w14:textId="59CB65AE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MonthEnd2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C123E5F" w14:textId="5EAC4716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MonthEnd2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2EFA5F2" w14:textId="5E85A260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MonthEnd2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EBDE9D0" w14:textId="11393D95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MonthEnd2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366F3DDA" w14:textId="77777777" w:rsidTr="000678EF">
                    <w:tc>
                      <w:tcPr>
                        <w:tcW w:w="714" w:type="pct"/>
                      </w:tcPr>
                      <w:p w14:paraId="7357B34F" w14:textId="00D605F8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MonthEnd2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686D969" w14:textId="5FE122E3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MonthEnd2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b/>
                            <w:noProof/>
                            <w:lang w:bidi="fr-FR"/>
                          </w:rPr>
                          <w:instrText>!A12 Is Not In Table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E4F406C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416760AD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35F4A6FD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5B6FF19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5865049F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64A491DC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583" w:type="dxa"/>
                </w:tcPr>
                <w:p w14:paraId="187C9192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2468" w:type="dxa"/>
                </w:tcPr>
                <w:p w14:paraId="7DE9500C" w14:textId="77777777" w:rsidR="001B709B" w:rsidRPr="000678EF" w:rsidRDefault="001B709B" w:rsidP="000678EF">
                  <w:pPr>
                    <w:pStyle w:val="Mois"/>
                    <w:rPr>
                      <w:noProof/>
                    </w:rPr>
                  </w:pPr>
                  <w:r w:rsidRPr="000678EF">
                    <w:rPr>
                      <w:noProof/>
                      <w:lang w:bidi="fr-FR"/>
                    </w:rPr>
                    <w:t>Juin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contenu de calendrier"/>
                  </w:tblPr>
                  <w:tblGrid>
                    <w:gridCol w:w="350"/>
                    <w:gridCol w:w="354"/>
                    <w:gridCol w:w="354"/>
                    <w:gridCol w:w="354"/>
                    <w:gridCol w:w="354"/>
                    <w:gridCol w:w="354"/>
                    <w:gridCol w:w="348"/>
                  </w:tblGrid>
                  <w:tr w:rsidR="001B709B" w:rsidRPr="000678EF" w14:paraId="7555977E" w14:textId="77777777" w:rsidTr="000678EF">
                    <w:tc>
                      <w:tcPr>
                        <w:tcW w:w="707" w:type="pct"/>
                      </w:tcPr>
                      <w:p w14:paraId="7AB0DD88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L</w:t>
                        </w:r>
                      </w:p>
                    </w:tc>
                    <w:tc>
                      <w:tcPr>
                        <w:tcW w:w="716" w:type="pct"/>
                      </w:tcPr>
                      <w:p w14:paraId="6E2FB04D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368B6A97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1D84FCFF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J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11EA89D2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V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6DB60631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S</w:t>
                        </w:r>
                      </w:p>
                    </w:tc>
                    <w:tc>
                      <w:tcPr>
                        <w:tcW w:w="707" w:type="pct"/>
                      </w:tcPr>
                      <w:p w14:paraId="7B187BE2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D</w:t>
                        </w:r>
                      </w:p>
                    </w:tc>
                  </w:tr>
                  <w:tr w:rsidR="001B709B" w:rsidRPr="000678EF" w14:paraId="685BA0DB" w14:textId="77777777" w:rsidTr="000678EF">
                    <w:tc>
                      <w:tcPr>
                        <w:tcW w:w="707" w:type="pct"/>
                      </w:tcPr>
                      <w:p w14:paraId="6FA1A97E" w14:textId="28CD68E2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MonthStart6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mercredi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“lundi" 1 ""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27F03632" w14:textId="28AD6B23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MonthStart6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mercredi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“mardi"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455BD389" w14:textId="483BD0B2" w:rsidR="001B709B" w:rsidRPr="009C4116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DocVariable MonthStart6 \@ dddd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mercredi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= “mercredi" 1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=B2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=B2+1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9C4116">
                          <w:rPr>
                            <w:noProof/>
                            <w:lang w:bidi="fr-FR"/>
                          </w:rPr>
                          <w:t>1</w: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6ECF1186" w14:textId="72D54538" w:rsidR="001B709B" w:rsidRPr="009C4116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DocVariable MonthStart6 \@ dddd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mercredi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= “jeudi" 1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=C2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1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=C2+1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</w: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18E02AF5" w14:textId="58230716" w:rsidR="001B709B" w:rsidRPr="009C4116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DocVariable MonthStart6 \@ dddd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mercredi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= “vendredi" 1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=D2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=D2+1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3</w: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6ADCB46B" w14:textId="12CDFFAA" w:rsidR="001B709B" w:rsidRPr="009C4116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DocVariable MonthStart6 \@ dddd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mercredi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= “samedi" 1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=E2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=E2+1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4</w: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30026EA6" w14:textId="28FBC30A" w:rsidR="001B709B" w:rsidRPr="009C4116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DocVariable MonthStart6 \@ dddd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mercredi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= “dimanche" 1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=F2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=F2+1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5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5</w:instrTex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5</w:t>
                        </w:r>
                        <w:r w:rsidRPr="009C4116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16B678B9" w14:textId="77777777" w:rsidTr="000678EF">
                    <w:tc>
                      <w:tcPr>
                        <w:tcW w:w="707" w:type="pct"/>
                      </w:tcPr>
                      <w:p w14:paraId="1E36E780" w14:textId="171DA6F0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6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3B5BC93B" w14:textId="1AB42E9C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7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4B43AAF5" w14:textId="25905791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8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7E0260A0" w14:textId="0F601654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9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3C41E258" w14:textId="2129C9F9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10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46952C80" w14:textId="45FE2818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11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63D8FEDE" w14:textId="537E7634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12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2EF7AFC4" w14:textId="77777777" w:rsidTr="000678EF">
                    <w:tc>
                      <w:tcPr>
                        <w:tcW w:w="707" w:type="pct"/>
                      </w:tcPr>
                      <w:p w14:paraId="7141FE29" w14:textId="78A54360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13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0BC06A80" w14:textId="3EEA57A2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14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6FC270DC" w14:textId="49FF5998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15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1170A940" w14:textId="48B910DC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16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2A19C382" w14:textId="71181156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17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396E221A" w14:textId="0B8FACD1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18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511F0B0C" w14:textId="7FF217EF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19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02DEC8CF" w14:textId="77777777" w:rsidTr="000678EF">
                    <w:tc>
                      <w:tcPr>
                        <w:tcW w:w="707" w:type="pct"/>
                      </w:tcPr>
                      <w:p w14:paraId="6F1EB4F6" w14:textId="1596A66E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20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08113B81" w14:textId="52B57EC2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21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18247A57" w14:textId="2642D82C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22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4A76111B" w14:textId="5DF94C3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23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2E7B06CF" w14:textId="1D1E10B4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24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40C11069" w14:textId="5EFC6F1B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25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499F647C" w14:textId="38022C3B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26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45CB037E" w14:textId="77777777" w:rsidTr="000678EF">
                    <w:tc>
                      <w:tcPr>
                        <w:tcW w:w="707" w:type="pct"/>
                      </w:tcPr>
                      <w:p w14:paraId="37CA65EC" w14:textId="093F2280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=G5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=G5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MonthEnd6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27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6AB4D577" w14:textId="411DD18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MonthEnd6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28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366E390E" w14:textId="733A8A6B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MonthEnd6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29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3D8FAD78" w14:textId="2F2675BC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MonthEnd6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30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4BFEB733" w14:textId="61BF8942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MonthEnd6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05C6FADE" w14:textId="567B9022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MonthEnd6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3D92DA3C" w14:textId="7DCA73DD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MonthEnd6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6BC6C0A9" w14:textId="77777777" w:rsidTr="000678EF">
                    <w:tc>
                      <w:tcPr>
                        <w:tcW w:w="707" w:type="pct"/>
                      </w:tcPr>
                      <w:p w14:paraId="1851CE7F" w14:textId="24666E2B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MonthEnd6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156B89D3" w14:textId="46477A2B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MonthEnd6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59931328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8" w:type="pct"/>
                      </w:tcPr>
                      <w:p w14:paraId="7A52C583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8" w:type="pct"/>
                      </w:tcPr>
                      <w:p w14:paraId="54702694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8" w:type="pct"/>
                      </w:tcPr>
                      <w:p w14:paraId="6D84DC7F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07" w:type="pct"/>
                      </w:tcPr>
                      <w:p w14:paraId="1D0BE116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42DA1206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583" w:type="dxa"/>
                </w:tcPr>
                <w:p w14:paraId="42F2491F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2468" w:type="dxa"/>
                </w:tcPr>
                <w:p w14:paraId="63EBF50A" w14:textId="77777777" w:rsidR="001B709B" w:rsidRPr="000678EF" w:rsidRDefault="001B709B" w:rsidP="000678EF">
                  <w:pPr>
                    <w:pStyle w:val="Mois"/>
                    <w:rPr>
                      <w:noProof/>
                    </w:rPr>
                  </w:pPr>
                  <w:r w:rsidRPr="000678EF">
                    <w:rPr>
                      <w:noProof/>
                      <w:lang w:bidi="fr-FR"/>
                    </w:rPr>
                    <w:t>Octobre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contenu de calendrier"/>
                  </w:tblPr>
                  <w:tblGrid>
                    <w:gridCol w:w="350"/>
                    <w:gridCol w:w="354"/>
                    <w:gridCol w:w="354"/>
                    <w:gridCol w:w="354"/>
                    <w:gridCol w:w="354"/>
                    <w:gridCol w:w="354"/>
                    <w:gridCol w:w="348"/>
                  </w:tblGrid>
                  <w:tr w:rsidR="001B709B" w:rsidRPr="000678EF" w14:paraId="494F454D" w14:textId="77777777" w:rsidTr="000678EF">
                    <w:tc>
                      <w:tcPr>
                        <w:tcW w:w="707" w:type="pct"/>
                      </w:tcPr>
                      <w:p w14:paraId="6E24651C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L</w:t>
                        </w:r>
                      </w:p>
                    </w:tc>
                    <w:tc>
                      <w:tcPr>
                        <w:tcW w:w="716" w:type="pct"/>
                      </w:tcPr>
                      <w:p w14:paraId="0547D345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2F80A75A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75A104C1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J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3D4050E1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V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676BAFD0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S</w:t>
                        </w:r>
                      </w:p>
                    </w:tc>
                    <w:tc>
                      <w:tcPr>
                        <w:tcW w:w="707" w:type="pct"/>
                      </w:tcPr>
                      <w:p w14:paraId="2944A3DE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D</w:t>
                        </w:r>
                      </w:p>
                    </w:tc>
                  </w:tr>
                  <w:tr w:rsidR="001B709B" w:rsidRPr="000678EF" w14:paraId="5DC83ABB" w14:textId="77777777" w:rsidTr="000678EF">
                    <w:tc>
                      <w:tcPr>
                        <w:tcW w:w="707" w:type="pct"/>
                      </w:tcPr>
                      <w:p w14:paraId="01228A05" w14:textId="4AB7B476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MonthStart10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samedi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“lundi" 1 ""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25159CA3" w14:textId="268E7FE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MonthStart10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samedi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“mardi"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4926E33F" w14:textId="360CDDB1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MonthStart10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samedi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“mercredi"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73E8B88B" w14:textId="251823FA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MonthStart10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samedi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“jeudi"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41FCAE1F" w14:textId="1161870E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MonthStart10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samedi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= “vendredi"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15B0BE65" w14:textId="55C73D8F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MonthStart10 \@ dddd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samedi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“samedi" 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=E2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=E2+1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3884E815" w14:textId="1DB8A1AD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MonthStart10 \@ dddd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samedi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“dimanche" 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=F2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=F2+1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1BA0AD78" w14:textId="77777777" w:rsidTr="000678EF">
                    <w:tc>
                      <w:tcPr>
                        <w:tcW w:w="707" w:type="pct"/>
                      </w:tcPr>
                      <w:p w14:paraId="6581EE40" w14:textId="7C9452B2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=G2+1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3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449DF0AE" w14:textId="577A9E4C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4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7A271E78" w14:textId="23C0E622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5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49C8EAF0" w14:textId="2D3E3236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6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3BE9D114" w14:textId="4B3F54AF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7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1406C895" w14:textId="4A054AD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8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6349A736" w14:textId="65BD09A5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9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6A631000" w14:textId="77777777" w:rsidTr="000678EF">
                    <w:tc>
                      <w:tcPr>
                        <w:tcW w:w="707" w:type="pct"/>
                      </w:tcPr>
                      <w:p w14:paraId="7E2B88D1" w14:textId="38856AD9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10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672CAAEA" w14:textId="2C0B1E7F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11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37A5CFEA" w14:textId="58C384E5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12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6F2615FA" w14:textId="01ABC608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13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23260D16" w14:textId="589DD931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14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05D0C2D0" w14:textId="75A62A95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15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34CE536B" w14:textId="16AC7A64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16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1E4DF155" w14:textId="77777777" w:rsidTr="000678EF">
                    <w:tc>
                      <w:tcPr>
                        <w:tcW w:w="707" w:type="pct"/>
                      </w:tcPr>
                      <w:p w14:paraId="7569D1EC" w14:textId="3C782491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17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77A74996" w14:textId="22D29324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18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67BEED43" w14:textId="20A1BCE4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19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22A1013A" w14:textId="3CE12CBB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20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15B8D867" w14:textId="666B235C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21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6F52A216" w14:textId="0D1012C9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22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50210873" w14:textId="608BD3C6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23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7D7F5DF2" w14:textId="77777777" w:rsidTr="000678EF">
                    <w:tc>
                      <w:tcPr>
                        <w:tcW w:w="707" w:type="pct"/>
                      </w:tcPr>
                      <w:p w14:paraId="2F2FFD48" w14:textId="61444591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23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=G5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23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MonthEnd10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24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24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24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5F147DDC" w14:textId="3ECE51DA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24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24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MonthEnd10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25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302D3E6F" w14:textId="1EFE20AA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MonthEnd10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26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52C0F62D" w14:textId="0E5AA034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MonthEnd10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27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4FB0EB9F" w14:textId="31BE075C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MonthEnd10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28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514C1358" w14:textId="4730F282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MonthEnd10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29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6E8EF5FA" w14:textId="29D6E1B1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MonthEnd10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30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046C5BA3" w14:textId="77777777" w:rsidTr="000678EF">
                    <w:tc>
                      <w:tcPr>
                        <w:tcW w:w="707" w:type="pct"/>
                      </w:tcPr>
                      <w:p w14:paraId="1A43FCEF" w14:textId="590D53CE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MonthEnd10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31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3D4B2595" w14:textId="03B0B566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=A7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=A7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MonthEnd10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=A7+1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06ED86EB" w14:textId="7777777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8" w:type="pct"/>
                      </w:tcPr>
                      <w:p w14:paraId="615DAB47" w14:textId="7777777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8" w:type="pct"/>
                      </w:tcPr>
                      <w:p w14:paraId="6180AEB0" w14:textId="7777777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8" w:type="pct"/>
                      </w:tcPr>
                      <w:p w14:paraId="20BA855C" w14:textId="7777777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07" w:type="pct"/>
                      </w:tcPr>
                      <w:p w14:paraId="2E9AD1B8" w14:textId="7777777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4C041CE2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</w:tr>
            <w:tr w:rsidR="001B709B" w:rsidRPr="000678EF" w14:paraId="7A212A39" w14:textId="77777777" w:rsidTr="000678EF">
              <w:trPr>
                <w:trHeight w:hRule="exact" w:val="144"/>
              </w:trPr>
              <w:tc>
                <w:tcPr>
                  <w:tcW w:w="2469" w:type="dxa"/>
                </w:tcPr>
                <w:p w14:paraId="0758D94B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583" w:type="dxa"/>
                </w:tcPr>
                <w:p w14:paraId="7694CF29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2468" w:type="dxa"/>
                </w:tcPr>
                <w:p w14:paraId="45DC4B95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583" w:type="dxa"/>
                </w:tcPr>
                <w:p w14:paraId="2F4C7E5A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2468" w:type="dxa"/>
                </w:tcPr>
                <w:p w14:paraId="249819C4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</w:tr>
            <w:tr w:rsidR="001B709B" w:rsidRPr="000678EF" w14:paraId="33A96688" w14:textId="77777777" w:rsidTr="000678EF">
              <w:tc>
                <w:tcPr>
                  <w:tcW w:w="2469" w:type="dxa"/>
                </w:tcPr>
                <w:p w14:paraId="655DCB7C" w14:textId="77777777" w:rsidR="001B709B" w:rsidRPr="004004F8" w:rsidRDefault="001B709B" w:rsidP="000678EF">
                  <w:pPr>
                    <w:pStyle w:val="Mois"/>
                    <w:rPr>
                      <w:noProof/>
                    </w:rPr>
                  </w:pPr>
                  <w:r w:rsidRPr="004004F8">
                    <w:rPr>
                      <w:noProof/>
                      <w:lang w:bidi="fr-FR"/>
                    </w:rPr>
                    <w:t>Mars</w:t>
                  </w:r>
                </w:p>
                <w:tbl>
                  <w:tblPr>
                    <w:tblW w:w="4976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contenu de calendrier"/>
                  </w:tblPr>
                  <w:tblGrid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1"/>
                  </w:tblGrid>
                  <w:tr w:rsidR="001B709B" w:rsidRPr="004004F8" w14:paraId="7EAA042B" w14:textId="77777777" w:rsidTr="00E77F8E">
                    <w:tc>
                      <w:tcPr>
                        <w:tcW w:w="714" w:type="pct"/>
                      </w:tcPr>
                      <w:p w14:paraId="5A543AC6" w14:textId="77777777" w:rsidR="001B709B" w:rsidRPr="004004F8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t>L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6C5F98E4" w14:textId="77777777" w:rsidR="001B709B" w:rsidRPr="004004F8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2A79504D" w14:textId="77777777" w:rsidR="001B709B" w:rsidRPr="004004F8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0B0A5BFD" w14:textId="77777777" w:rsidR="001B709B" w:rsidRPr="004004F8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t>J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2777AD5D" w14:textId="77777777" w:rsidR="001B709B" w:rsidRPr="004004F8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t>V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354281F5" w14:textId="77777777" w:rsidR="001B709B" w:rsidRPr="004004F8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t>S</w:t>
                        </w:r>
                      </w:p>
                    </w:tc>
                    <w:tc>
                      <w:tcPr>
                        <w:tcW w:w="714" w:type="pct"/>
                      </w:tcPr>
                      <w:p w14:paraId="53805E2F" w14:textId="77777777" w:rsidR="001B709B" w:rsidRPr="004004F8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t>D</w:t>
                        </w:r>
                      </w:p>
                    </w:tc>
                  </w:tr>
                  <w:tr w:rsidR="001B709B" w:rsidRPr="004004F8" w14:paraId="242E97FD" w14:textId="77777777" w:rsidTr="00E77F8E">
                    <w:tc>
                      <w:tcPr>
                        <w:tcW w:w="714" w:type="pct"/>
                      </w:tcPr>
                      <w:p w14:paraId="5B6ED051" w14:textId="090C9401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MonthStart3 \@ dddd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“lundi" 1 ""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53AA671" w14:textId="608FB99A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MonthStart3 \@ dddd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“mardi" 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=A2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=A2+1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6100FEB" w14:textId="4E2A99DB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MonthStart3 \@ dddd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“mercredi" 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=B2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=B2+1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13FA687" w14:textId="7406FEF3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MonthStart3 \@ dddd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“jeudi" 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=C2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=C2+1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3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1E46222" w14:textId="1485D49B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MonthStart3 \@ dddd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= “vendredi" 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=D2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=D2+1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4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1958B12" w14:textId="518A30BC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MonthStart3 \@ dddd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“samedi" 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=E2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=E2+1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5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104E76A" w14:textId="29E52F61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MonthStart3 \@ dddd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“dimanche" 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=F2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=F2+1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6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4004F8" w14:paraId="0914FE29" w14:textId="77777777" w:rsidTr="00E77F8E">
                    <w:tc>
                      <w:tcPr>
                        <w:tcW w:w="714" w:type="pct"/>
                      </w:tcPr>
                      <w:p w14:paraId="2A898D84" w14:textId="2CCFE0A8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=G2+1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7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A06DB2A" w14:textId="62C73E36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8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412CEC5" w14:textId="77E92756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9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09346CB" w14:textId="29297E95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10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D0F8A85" w14:textId="242A6F50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11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8421A09" w14:textId="29D65BC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12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AED9FB6" w14:textId="4BED97AC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13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4004F8" w14:paraId="77B26AF6" w14:textId="77777777" w:rsidTr="00E77F8E">
                    <w:tc>
                      <w:tcPr>
                        <w:tcW w:w="714" w:type="pct"/>
                      </w:tcPr>
                      <w:p w14:paraId="056713E2" w14:textId="657A3335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14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E72864A" w14:textId="7B981A86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15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A969FC5" w14:textId="17EF3EB3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16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F7C2F12" w14:textId="069B4468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17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A268B99" w14:textId="3413415E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18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C6400D" w14:textId="083829A3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19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9419E7" w14:textId="793A6611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20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4004F8" w14:paraId="5C4333F8" w14:textId="77777777" w:rsidTr="00E77F8E">
                    <w:tc>
                      <w:tcPr>
                        <w:tcW w:w="714" w:type="pct"/>
                      </w:tcPr>
                      <w:p w14:paraId="12BE5A7A" w14:textId="259D0262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21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BA1BE95" w14:textId="77892202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22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7191FCF" w14:textId="5FBC62A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23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9E6458F" w14:textId="7479BDFE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24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2072E15" w14:textId="63C6618F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25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87F98C5" w14:textId="387C8B93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26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2149FCC" w14:textId="223762BD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27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4004F8" w14:paraId="3837A5F4" w14:textId="77777777" w:rsidTr="00E77F8E">
                    <w:tc>
                      <w:tcPr>
                        <w:tcW w:w="714" w:type="pct"/>
                      </w:tcPr>
                      <w:p w14:paraId="192D8949" w14:textId="5B081B9E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=G5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MonthEnd3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28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2F88758" w14:textId="7DE5A2DB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MonthEnd3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29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36CFBEF" w14:textId="7BF1D2B2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MonthEnd3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30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709C5CF" w14:textId="1EAD56A0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MonthEnd3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31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CF679B5" w14:textId="4568ECD0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MonthEnd3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6A7D0A0" w14:textId="0D5ED48D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MonthEnd3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EFB429E" w14:textId="74D3ED16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MonthEnd3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4004F8" w14:paraId="62ABAA0D" w14:textId="77777777" w:rsidTr="00E77F8E">
                    <w:tc>
                      <w:tcPr>
                        <w:tcW w:w="714" w:type="pct"/>
                      </w:tcPr>
                      <w:p w14:paraId="49E65389" w14:textId="6396D83F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MonthEnd3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41F9D11" w14:textId="1CC7C10D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=A7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=A7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MonthEnd3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=A7+1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BD95709" w14:textId="7777777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BECE783" w14:textId="7777777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1A7A4E28" w14:textId="7777777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61150588" w14:textId="7777777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7E822AAA" w14:textId="7777777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6EA79CF2" w14:textId="77777777" w:rsidR="001B709B" w:rsidRPr="004004F8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583" w:type="dxa"/>
                </w:tcPr>
                <w:p w14:paraId="2F3CE328" w14:textId="77777777" w:rsidR="001B709B" w:rsidRPr="004004F8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2468" w:type="dxa"/>
                </w:tcPr>
                <w:p w14:paraId="4DE33718" w14:textId="77777777" w:rsidR="001B709B" w:rsidRPr="000678EF" w:rsidRDefault="001B709B" w:rsidP="00E77F8E">
                  <w:pPr>
                    <w:pStyle w:val="Mois"/>
                    <w:rPr>
                      <w:noProof/>
                    </w:rPr>
                  </w:pPr>
                  <w:r w:rsidRPr="000678EF">
                    <w:rPr>
                      <w:noProof/>
                      <w:lang w:bidi="fr-FR"/>
                    </w:rPr>
                    <w:t>Juillet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contenu de calendrier"/>
                  </w:tblPr>
                  <w:tblGrid>
                    <w:gridCol w:w="350"/>
                    <w:gridCol w:w="354"/>
                    <w:gridCol w:w="354"/>
                    <w:gridCol w:w="354"/>
                    <w:gridCol w:w="354"/>
                    <w:gridCol w:w="354"/>
                    <w:gridCol w:w="348"/>
                  </w:tblGrid>
                  <w:tr w:rsidR="001B709B" w:rsidRPr="000678EF" w14:paraId="786C00AC" w14:textId="77777777" w:rsidTr="00E77F8E">
                    <w:tc>
                      <w:tcPr>
                        <w:tcW w:w="707" w:type="pct"/>
                      </w:tcPr>
                      <w:p w14:paraId="20C56B16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L</w:t>
                        </w:r>
                      </w:p>
                    </w:tc>
                    <w:tc>
                      <w:tcPr>
                        <w:tcW w:w="716" w:type="pct"/>
                      </w:tcPr>
                      <w:p w14:paraId="50A9FCE3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24577EC3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4BA6C0B4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J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573B8644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V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219AC67B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S</w:t>
                        </w:r>
                      </w:p>
                    </w:tc>
                    <w:tc>
                      <w:tcPr>
                        <w:tcW w:w="707" w:type="pct"/>
                      </w:tcPr>
                      <w:p w14:paraId="49BD261D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D</w:t>
                        </w:r>
                      </w:p>
                    </w:tc>
                  </w:tr>
                  <w:tr w:rsidR="001B709B" w:rsidRPr="000678EF" w14:paraId="73D8D6FB" w14:textId="77777777" w:rsidTr="00E77F8E">
                    <w:tc>
                      <w:tcPr>
                        <w:tcW w:w="707" w:type="pct"/>
                      </w:tcPr>
                      <w:p w14:paraId="6262B407" w14:textId="0D799E6C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MonthStart7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vendredi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“lundi" 1 ""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7FA15FF5" w14:textId="018B097C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MonthStart7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vendredi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“mardi"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6CEB3E06" w14:textId="420B94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MonthStart7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vendredi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“mercredi"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17B76E7C" w14:textId="0D33922E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MonthStart7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vendredi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“jeudi"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731639B9" w14:textId="2820CA36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MonthStart7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vendredi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= “vendredi"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0678EF">
                          <w:rPr>
                            <w:noProof/>
                            <w:lang w:bidi="fr-FR"/>
                          </w:rPr>
                          <w:t>1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36B174A1" w14:textId="4BAE2F0A" w:rsidR="001B709B" w:rsidRPr="009C4116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</w:rPr>
                        </w:pP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IF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DocVariable MonthStart7 \@ dddd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>vendredi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= “samedi" 1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IF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=E2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>1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&lt;&gt; 0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=E2+1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>2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""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>2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t>2</w: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50D4193B" w14:textId="5D32D758" w:rsidR="001B709B" w:rsidRPr="009C4116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</w:rPr>
                        </w:pP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IF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DocVariable MonthStart7 \@ dddd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>vendredi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= “dimanche" 1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IF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=F2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>2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&lt;&gt; 0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=F2+1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>3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""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>3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t>3</w: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4D045363" w14:textId="77777777" w:rsidTr="00E77F8E">
                    <w:tc>
                      <w:tcPr>
                        <w:tcW w:w="707" w:type="pct"/>
                      </w:tcPr>
                      <w:p w14:paraId="60BC4043" w14:textId="74993173" w:rsidR="001B709B" w:rsidRPr="009C4116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</w:rPr>
                        </w:pP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=G2+1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t>4</w: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30FA2587" w14:textId="2253DCAD" w:rsidR="001B709B" w:rsidRPr="009C4116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</w:rPr>
                        </w:pP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=A3+1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t>5</w: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077E880F" w14:textId="38D11389" w:rsidR="001B709B" w:rsidRPr="009C4116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</w:rPr>
                        </w:pP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=B3+1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t>6</w: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1C365D07" w14:textId="0E0D4387" w:rsidR="001B709B" w:rsidRPr="009C4116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</w:rPr>
                        </w:pP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=C3+1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t>7</w: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6C9B8425" w14:textId="2CD54841" w:rsidR="001B709B" w:rsidRPr="009C4116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</w:rPr>
                        </w:pPr>
                        <w:r w:rsidRPr="009C4116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=D3+1 </w:instrText>
                        </w:r>
                        <w:r w:rsidRPr="009C4116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auto"/>
                            <w:lang w:bidi="fr-FR"/>
                          </w:rPr>
                          <w:t>8</w:t>
                        </w:r>
                        <w:r w:rsidRPr="009C4116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25297EE5" w14:textId="29782F12" w:rsidR="001B709B" w:rsidRPr="009C4116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</w:rPr>
                        </w:pP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=E3+1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t>9</w: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43F5EFFB" w14:textId="17F850AA" w:rsidR="001B709B" w:rsidRPr="009C4116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</w:rPr>
                        </w:pP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=F3+1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t>10</w: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57A4A26C" w14:textId="77777777" w:rsidTr="00E77F8E">
                    <w:tc>
                      <w:tcPr>
                        <w:tcW w:w="707" w:type="pct"/>
                      </w:tcPr>
                      <w:p w14:paraId="39FFE9B0" w14:textId="7AE7CA18" w:rsidR="001B709B" w:rsidRPr="009C4116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</w:rPr>
                        </w:pP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=G3+1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t>11</w: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29B4CDEB" w14:textId="3B37D4E1" w:rsidR="001B709B" w:rsidRPr="009C4116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</w:rPr>
                        </w:pP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=A4+1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t>12</w: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184C8711" w14:textId="488DEDAF" w:rsidR="001B709B" w:rsidRPr="009C4116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</w:rPr>
                        </w:pP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=B4+1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t>13</w: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4AE650B8" w14:textId="59E734E4" w:rsidR="001B709B" w:rsidRPr="009C4116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</w:rPr>
                        </w:pP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instrText xml:space="preserve"> =C4+1 </w:instrTex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t>14</w:t>
                        </w:r>
                        <w:r w:rsidRPr="009C4116">
                          <w:rPr>
                            <w:noProof/>
                            <w:color w:val="8DB1D7" w:themeColor="accent5" w:themeTint="99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00B38FDE" w14:textId="0B990475" w:rsidR="001B709B" w:rsidRPr="009C4116" w:rsidRDefault="001B709B" w:rsidP="00E77F8E">
                        <w:pPr>
                          <w:pStyle w:val="Dates"/>
                          <w:rPr>
                            <w:noProof/>
                            <w:color w:val="auto"/>
                          </w:rPr>
                        </w:pPr>
                        <w:r w:rsidRPr="009C4116">
                          <w:rPr>
                            <w:noProof/>
                            <w:color w:val="auto"/>
                            <w:lang w:bidi="fr-FR"/>
                          </w:rPr>
                          <w:fldChar w:fldCharType="begin"/>
                        </w:r>
                        <w:r w:rsidRPr="009C4116">
                          <w:rPr>
                            <w:noProof/>
                            <w:color w:val="auto"/>
                            <w:lang w:bidi="fr-FR"/>
                          </w:rPr>
                          <w:instrText xml:space="preserve"> =D4+1 </w:instrText>
                        </w:r>
                        <w:r w:rsidRPr="009C4116">
                          <w:rPr>
                            <w:noProof/>
                            <w:color w:val="auto"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color w:val="auto"/>
                            <w:lang w:bidi="fr-FR"/>
                          </w:rPr>
                          <w:t>15</w:t>
                        </w:r>
                        <w:r w:rsidRPr="009C4116">
                          <w:rPr>
                            <w:noProof/>
                            <w:color w:val="auto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03A2F625" w14:textId="028C1067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=E4+1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t>16</w: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1DC9894A" w14:textId="76480EE0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=F4+1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t>17</w: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58D9F1CA" w14:textId="77777777" w:rsidTr="00E77F8E">
                    <w:tc>
                      <w:tcPr>
                        <w:tcW w:w="707" w:type="pct"/>
                      </w:tcPr>
                      <w:p w14:paraId="61F7EF2C" w14:textId="6690F51D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=G4+1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t>18</w: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7F9F5CB9" w14:textId="5B17DAC1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=A5+1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t>19</w: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1FB51B12" w14:textId="7542320F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=B5+1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t>20</w: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01DC50BE" w14:textId="6EDEF501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=C5+1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t>21</w: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7C123C45" w14:textId="53746EE8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=D5+1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t>22</w: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629F2C8F" w14:textId="19474863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=E5+1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t>23</w: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0F7D66B5" w14:textId="3C7FC31E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=F5+1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t>24</w: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1FD093DA" w14:textId="77777777" w:rsidTr="00E77F8E">
                    <w:tc>
                      <w:tcPr>
                        <w:tcW w:w="707" w:type="pct"/>
                      </w:tcPr>
                      <w:p w14:paraId="3C1DA986" w14:textId="6CC9C919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=G5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24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=G5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24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DocVariable MonthEnd7 \@ d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=G5+1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25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25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t>25</w: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58FD5D09" w14:textId="6036A0B0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=A6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25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=A6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25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DocVariable MonthEnd7 \@ d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=A6+1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26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26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t>26</w: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0AE6F691" w14:textId="58D664FF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=B6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26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=B6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26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DocVariable MonthEnd7 \@ d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=B6+1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t>27</w: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598DD96A" w14:textId="15E27FA5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=C6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=C6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DocVariable MonthEnd7 \@ d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=C6+1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t>28</w: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31DA8EF3" w14:textId="14E050C9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=D6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=D6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DocVariable MonthEnd7 \@ d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=D6+1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t>29</w:t>
                        </w:r>
                        <w:r w:rsidRPr="004004F8">
                          <w:rPr>
                            <w:noProof/>
                            <w:color w:val="auto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28AAD925" w14:textId="41D4EBC7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=E6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=E6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DocVariable MonthEnd7 \@ d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=E6+1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t>30</w: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3D592441" w14:textId="1629C078" w:rsidR="001B709B" w:rsidRPr="004004F8" w:rsidRDefault="001B709B" w:rsidP="00E77F8E">
                        <w:pPr>
                          <w:pStyle w:val="Dates"/>
                          <w:rPr>
                            <w:noProof/>
                            <w:color w:val="8DB1D7" w:themeColor="accent5" w:themeTint="99"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=F6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=F6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DocVariable MonthEnd7 \@ d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=F6+1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t>31</w:t>
                        </w:r>
                        <w:r w:rsidRPr="004004F8">
                          <w:rPr>
                            <w:noProof/>
                            <w:color w:val="8DB1D7" w:themeColor="accent5" w:themeTint="99"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1C3EFFD3" w14:textId="77777777" w:rsidTr="00E77F8E">
                    <w:tc>
                      <w:tcPr>
                        <w:tcW w:w="707" w:type="pct"/>
                      </w:tcPr>
                      <w:p w14:paraId="1FC4DB8D" w14:textId="742220CA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MonthEnd7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5E278364" w14:textId="1BD132A4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MonthEnd7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2CE884FF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8" w:type="pct"/>
                      </w:tcPr>
                      <w:p w14:paraId="6F42F32A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8" w:type="pct"/>
                      </w:tcPr>
                      <w:p w14:paraId="76778BDD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8" w:type="pct"/>
                      </w:tcPr>
                      <w:p w14:paraId="633D95FE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07" w:type="pct"/>
                      </w:tcPr>
                      <w:p w14:paraId="4CB02317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37E90CA8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583" w:type="dxa"/>
                </w:tcPr>
                <w:p w14:paraId="02975C0E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2468" w:type="dxa"/>
                </w:tcPr>
                <w:p w14:paraId="03B34275" w14:textId="77777777" w:rsidR="001B709B" w:rsidRPr="000678EF" w:rsidRDefault="001B709B" w:rsidP="00E77F8E">
                  <w:pPr>
                    <w:pStyle w:val="Mois"/>
                    <w:rPr>
                      <w:noProof/>
                    </w:rPr>
                  </w:pPr>
                  <w:r w:rsidRPr="000678EF">
                    <w:rPr>
                      <w:noProof/>
                      <w:lang w:bidi="fr-FR"/>
                    </w:rPr>
                    <w:t>Novembre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contenu de calendrier"/>
                  </w:tblPr>
                  <w:tblGrid>
                    <w:gridCol w:w="350"/>
                    <w:gridCol w:w="354"/>
                    <w:gridCol w:w="354"/>
                    <w:gridCol w:w="354"/>
                    <w:gridCol w:w="354"/>
                    <w:gridCol w:w="354"/>
                    <w:gridCol w:w="348"/>
                  </w:tblGrid>
                  <w:tr w:rsidR="001B709B" w:rsidRPr="000678EF" w14:paraId="58C51BEC" w14:textId="77777777" w:rsidTr="00E77F8E">
                    <w:tc>
                      <w:tcPr>
                        <w:tcW w:w="707" w:type="pct"/>
                      </w:tcPr>
                      <w:p w14:paraId="0F092CEB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L</w:t>
                        </w:r>
                      </w:p>
                    </w:tc>
                    <w:tc>
                      <w:tcPr>
                        <w:tcW w:w="716" w:type="pct"/>
                      </w:tcPr>
                      <w:p w14:paraId="6E0CF67F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02594D81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36FF0430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J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7050735D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V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5966A408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S</w:t>
                        </w:r>
                      </w:p>
                    </w:tc>
                    <w:tc>
                      <w:tcPr>
                        <w:tcW w:w="707" w:type="pct"/>
                      </w:tcPr>
                      <w:p w14:paraId="51AF9A73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D</w:t>
                        </w:r>
                      </w:p>
                    </w:tc>
                  </w:tr>
                  <w:tr w:rsidR="001B709B" w:rsidRPr="000678EF" w14:paraId="7252D7F6" w14:textId="77777777" w:rsidTr="00E77F8E">
                    <w:tc>
                      <w:tcPr>
                        <w:tcW w:w="707" w:type="pct"/>
                      </w:tcPr>
                      <w:p w14:paraId="1CCD0707" w14:textId="611A58B8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MonthStart11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“lundi" 1 ""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0093464D" w14:textId="063D5CDD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MonthStart11 \@ dddd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“mardi" 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=A2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=A2+1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2CFCB8A3" w14:textId="55ADC970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MonthStart11 \@ dddd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“mercredi" 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=B2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=B2+1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764415B0" w14:textId="37B3AFB9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MonthStart11 \@ dddd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“jeudi" 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=C2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=C2+1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3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2D00E96D" w14:textId="4BC5EE8A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MonthStart11 \@ dddd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= “vendredi" 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=D2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=D2+1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4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1707CCCC" w14:textId="3646760F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MonthStart11 \@ dddd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“samedi" 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=E2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=E2+1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5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21486B8E" w14:textId="250957E6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MonthStart11 \@ dddd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mardi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“dimanche" 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=F2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=F2+1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6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16B2A9C5" w14:textId="77777777" w:rsidTr="00E77F8E">
                    <w:tc>
                      <w:tcPr>
                        <w:tcW w:w="707" w:type="pct"/>
                      </w:tcPr>
                      <w:p w14:paraId="6F33ED1A" w14:textId="5F22C711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7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361BFEA6" w14:textId="137B1BAD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8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6B04F80D" w14:textId="0983BD4A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9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38ACEB15" w14:textId="3B374520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10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5CC34EE2" w14:textId="55EE89D1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11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4BB60E2A" w14:textId="536DDC38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12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224A47D6" w14:textId="5A5F56BA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13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3D3CD0C7" w14:textId="77777777" w:rsidTr="00E77F8E">
                    <w:tc>
                      <w:tcPr>
                        <w:tcW w:w="707" w:type="pct"/>
                      </w:tcPr>
                      <w:p w14:paraId="5F27B9EA" w14:textId="07993318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14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12142D90" w14:textId="79E1BAB6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15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2B24A1D7" w14:textId="12E20592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16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3761753F" w14:textId="0813C4FF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17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30DBB7F2" w14:textId="34F5822F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18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782C9262" w14:textId="388BCDDA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19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60F8A0C7" w14:textId="4D161E0F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20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23A3FFCB" w14:textId="77777777" w:rsidTr="00E77F8E">
                    <w:tc>
                      <w:tcPr>
                        <w:tcW w:w="707" w:type="pct"/>
                      </w:tcPr>
                      <w:p w14:paraId="61223E01" w14:textId="6B8DF761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21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79B192C9" w14:textId="10D9E7C1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22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2C5934D6" w14:textId="1D54D3CF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23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754CCD7B" w14:textId="10622BDA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24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1E73DC6D" w14:textId="24C14621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25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5DDBF512" w14:textId="588A0A56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26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5A55AB93" w14:textId="2BCDBCB0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27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3DC3EFA0" w14:textId="77777777" w:rsidTr="00E77F8E">
                    <w:tc>
                      <w:tcPr>
                        <w:tcW w:w="707" w:type="pct"/>
                      </w:tcPr>
                      <w:p w14:paraId="6598DCF8" w14:textId="180D775A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=G5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=G5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MonthEnd11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28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34620836" w14:textId="1D8C49E0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MonthEnd11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29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2FE1CB99" w14:textId="08BAC51F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MonthEnd11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30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044C671B" w14:textId="295EBCE9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MonthEnd11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021C24F8" w14:textId="3EE17544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MonthEnd11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0CC2ED61" w14:textId="4C630609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MonthEnd11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2D1946F5" w14:textId="46B99080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MonthEnd11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3426AA87" w14:textId="77777777" w:rsidTr="00E77F8E">
                    <w:tc>
                      <w:tcPr>
                        <w:tcW w:w="707" w:type="pct"/>
                      </w:tcPr>
                      <w:p w14:paraId="20CC946C" w14:textId="765B0815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MonthEnd11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6366B35F" w14:textId="674FA03F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MonthEnd11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75FC2FEE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8" w:type="pct"/>
                      </w:tcPr>
                      <w:p w14:paraId="66C7B74B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8" w:type="pct"/>
                      </w:tcPr>
                      <w:p w14:paraId="16CF9F93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8" w:type="pct"/>
                      </w:tcPr>
                      <w:p w14:paraId="36299063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07" w:type="pct"/>
                      </w:tcPr>
                      <w:p w14:paraId="7394F277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4A68DB14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</w:tr>
            <w:tr w:rsidR="001B709B" w:rsidRPr="000678EF" w14:paraId="5D4D1F61" w14:textId="77777777" w:rsidTr="000678EF">
              <w:trPr>
                <w:trHeight w:hRule="exact" w:val="144"/>
              </w:trPr>
              <w:tc>
                <w:tcPr>
                  <w:tcW w:w="2469" w:type="dxa"/>
                </w:tcPr>
                <w:p w14:paraId="04CF4833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583" w:type="dxa"/>
                </w:tcPr>
                <w:p w14:paraId="1F11895F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2468" w:type="dxa"/>
                </w:tcPr>
                <w:p w14:paraId="7ECFC7DE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583" w:type="dxa"/>
                </w:tcPr>
                <w:p w14:paraId="04337EFF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2468" w:type="dxa"/>
                </w:tcPr>
                <w:p w14:paraId="469BAD1E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</w:tr>
            <w:tr w:rsidR="001B709B" w:rsidRPr="000678EF" w14:paraId="3687810B" w14:textId="77777777" w:rsidTr="000678EF">
              <w:tc>
                <w:tcPr>
                  <w:tcW w:w="2469" w:type="dxa"/>
                </w:tcPr>
                <w:p w14:paraId="72B9B104" w14:textId="77777777" w:rsidR="001B709B" w:rsidRPr="004004F8" w:rsidRDefault="001B709B" w:rsidP="00E77F8E">
                  <w:pPr>
                    <w:pStyle w:val="Mois"/>
                    <w:rPr>
                      <w:noProof/>
                    </w:rPr>
                  </w:pPr>
                  <w:r w:rsidRPr="004004F8">
                    <w:rPr>
                      <w:noProof/>
                      <w:lang w:bidi="fr-FR"/>
                    </w:rPr>
                    <w:t>Avril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contenu de calendrier"/>
                  </w:tblPr>
                  <w:tblGrid>
                    <w:gridCol w:w="348"/>
                    <w:gridCol w:w="353"/>
                    <w:gridCol w:w="355"/>
                    <w:gridCol w:w="355"/>
                    <w:gridCol w:w="355"/>
                    <w:gridCol w:w="355"/>
                    <w:gridCol w:w="348"/>
                  </w:tblGrid>
                  <w:tr w:rsidR="001B709B" w:rsidRPr="004004F8" w14:paraId="46DC257C" w14:textId="77777777" w:rsidTr="00E77F8E">
                    <w:tc>
                      <w:tcPr>
                        <w:tcW w:w="707" w:type="pct"/>
                      </w:tcPr>
                      <w:p w14:paraId="58C8CC0E" w14:textId="77777777" w:rsidR="001B709B" w:rsidRPr="004004F8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t>L</w:t>
                        </w:r>
                      </w:p>
                    </w:tc>
                    <w:tc>
                      <w:tcPr>
                        <w:tcW w:w="716" w:type="pct"/>
                      </w:tcPr>
                      <w:p w14:paraId="2A491A9E" w14:textId="77777777" w:rsidR="001B709B" w:rsidRPr="004004F8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518ED798" w14:textId="77777777" w:rsidR="001B709B" w:rsidRPr="004004F8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6FF1C4E6" w14:textId="77777777" w:rsidR="001B709B" w:rsidRPr="004004F8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t>J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291B8DDD" w14:textId="77777777" w:rsidR="001B709B" w:rsidRPr="004004F8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t>V</w:t>
                        </w:r>
                      </w:p>
                    </w:tc>
                    <w:tc>
                      <w:tcPr>
                        <w:tcW w:w="718" w:type="pct"/>
                      </w:tcPr>
                      <w:p w14:paraId="211E16C0" w14:textId="77777777" w:rsidR="001B709B" w:rsidRPr="004004F8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t>S</w:t>
                        </w:r>
                      </w:p>
                    </w:tc>
                    <w:tc>
                      <w:tcPr>
                        <w:tcW w:w="707" w:type="pct"/>
                      </w:tcPr>
                      <w:p w14:paraId="1A5B97D2" w14:textId="77777777" w:rsidR="001B709B" w:rsidRPr="004004F8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t>D</w:t>
                        </w:r>
                      </w:p>
                    </w:tc>
                  </w:tr>
                  <w:tr w:rsidR="001B709B" w:rsidRPr="004004F8" w14:paraId="3F0C6ECD" w14:textId="77777777" w:rsidTr="00E77F8E">
                    <w:tc>
                      <w:tcPr>
                        <w:tcW w:w="707" w:type="pct"/>
                      </w:tcPr>
                      <w:p w14:paraId="0696E9DB" w14:textId="33D6121E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MonthStart4 \@ dddd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vendredi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“lundi" 1 ""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669627EF" w14:textId="4B76A05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MonthStart4 \@ dddd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vendredi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“mardi" 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=A2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=A2+1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2986F090" w14:textId="6EDF4EDF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MonthStart4 \@ dddd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vendredi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“mercredi" 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=B2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=B2+1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38C79E01" w14:textId="2F440589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MonthStart4 \@ dddd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vendredi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“jeudi" 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=C2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=C2+1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5D055019" w14:textId="2BC5E01E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DocVariable MonthStart4 \@ dddd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vendredi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= “vendredi" 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=D2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0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=D2+1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3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1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2FDEB0B7" w14:textId="62487D03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DocVariable MonthStart4 \@ dddd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vendredi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 “samedi" 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=E2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1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=E2+1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2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0D2E29F6" w14:textId="1C8AD3DB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DocVariable MonthStart4 \@ dddd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vendredi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 “dimanche" 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=F2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=F2+1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3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3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3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4004F8" w14:paraId="464AC046" w14:textId="77777777" w:rsidTr="00E77F8E">
                    <w:tc>
                      <w:tcPr>
                        <w:tcW w:w="707" w:type="pct"/>
                      </w:tcPr>
                      <w:p w14:paraId="5B037D4C" w14:textId="133B42FE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=G2+1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4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2FEAA9BF" w14:textId="1D853826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=A3+1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5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587ED5C2" w14:textId="7C5BFD53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=B3+1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6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14DB575C" w14:textId="099659D8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=C3+1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7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3DB31CC5" w14:textId="1BAB8300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=D3+1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8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1B637BD3" w14:textId="6736416C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9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5292015A" w14:textId="5D67D77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10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4004F8" w14:paraId="59D2DF37" w14:textId="77777777" w:rsidTr="00E77F8E">
                    <w:tc>
                      <w:tcPr>
                        <w:tcW w:w="707" w:type="pct"/>
                      </w:tcPr>
                      <w:p w14:paraId="3CBF0A75" w14:textId="6F4085E0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11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0800F9DB" w14:textId="1C3090B9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12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287E07BF" w14:textId="6489002B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13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05FC0547" w14:textId="65210506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14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306334EF" w14:textId="01BBFE59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15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68F27AE1" w14:textId="78685D45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16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39610393" w14:textId="615DFCAC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17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4004F8" w14:paraId="738A42CF" w14:textId="77777777" w:rsidTr="00E77F8E">
                    <w:tc>
                      <w:tcPr>
                        <w:tcW w:w="707" w:type="pct"/>
                      </w:tcPr>
                      <w:p w14:paraId="09CA1F65" w14:textId="123EA9B6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18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2A231413" w14:textId="12DC12CF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19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1EC5E117" w14:textId="307A9558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20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2858EE12" w14:textId="0AE3E823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21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76B203A6" w14:textId="7FCFD1B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22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2642F2B7" w14:textId="2C42C3C2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23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7166103F" w14:textId="3776465A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24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4004F8" w14:paraId="5C07AC56" w14:textId="77777777" w:rsidTr="00E77F8E">
                    <w:tc>
                      <w:tcPr>
                        <w:tcW w:w="707" w:type="pct"/>
                      </w:tcPr>
                      <w:p w14:paraId="1A31FE35" w14:textId="4B80B9F0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24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=G5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24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MonthEnd4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=G5+1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25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0AF1E63D" w14:textId="79007163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MonthEnd4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26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7D1A615D" w14:textId="0A6D9C16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MonthEnd4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27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78161741" w14:textId="37EB1AF1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MonthEnd4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28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02871D2A" w14:textId="485E2DB2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MonthEnd4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29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1476942D" w14:textId="57445EA8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MonthEnd4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30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7" w:type="pct"/>
                      </w:tcPr>
                      <w:p w14:paraId="241F3381" w14:textId="18BC745D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MonthEnd4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4004F8" w14:paraId="626BB5E6" w14:textId="77777777" w:rsidTr="00E77F8E">
                    <w:tc>
                      <w:tcPr>
                        <w:tcW w:w="707" w:type="pct"/>
                      </w:tcPr>
                      <w:p w14:paraId="2D6B3C3B" w14:textId="7617D8D6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MonthEnd4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6" w:type="pct"/>
                      </w:tcPr>
                      <w:p w14:paraId="05F266DF" w14:textId="49DB0C43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=A7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=A7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MonthEnd4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=A7+1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8" w:type="pct"/>
                      </w:tcPr>
                      <w:p w14:paraId="3F613EC5" w14:textId="7777777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8" w:type="pct"/>
                      </w:tcPr>
                      <w:p w14:paraId="10B1E988" w14:textId="7777777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8" w:type="pct"/>
                      </w:tcPr>
                      <w:p w14:paraId="1458B158" w14:textId="7777777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8" w:type="pct"/>
                      </w:tcPr>
                      <w:p w14:paraId="29983385" w14:textId="7777777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07" w:type="pct"/>
                      </w:tcPr>
                      <w:p w14:paraId="4EFD31C8" w14:textId="77777777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592E1624" w14:textId="77777777" w:rsidR="001B709B" w:rsidRPr="004004F8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583" w:type="dxa"/>
                </w:tcPr>
                <w:p w14:paraId="581437E5" w14:textId="77777777" w:rsidR="001B709B" w:rsidRPr="004004F8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2468" w:type="dxa"/>
                </w:tcPr>
                <w:p w14:paraId="1AB13DB6" w14:textId="77777777" w:rsidR="001B709B" w:rsidRPr="000678EF" w:rsidRDefault="001B709B" w:rsidP="00E77F8E">
                  <w:pPr>
                    <w:pStyle w:val="Mois"/>
                    <w:rPr>
                      <w:noProof/>
                    </w:rPr>
                  </w:pPr>
                  <w:r w:rsidRPr="000678EF">
                    <w:rPr>
                      <w:noProof/>
                      <w:lang w:bidi="fr-FR"/>
                    </w:rPr>
                    <w:t>Août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contenu de calendrier"/>
                  </w:tblPr>
                  <w:tblGrid>
                    <w:gridCol w:w="350"/>
                    <w:gridCol w:w="353"/>
                    <w:gridCol w:w="353"/>
                    <w:gridCol w:w="350"/>
                    <w:gridCol w:w="7"/>
                    <w:gridCol w:w="347"/>
                    <w:gridCol w:w="7"/>
                    <w:gridCol w:w="345"/>
                    <w:gridCol w:w="9"/>
                    <w:gridCol w:w="347"/>
                  </w:tblGrid>
                  <w:tr w:rsidR="001B709B" w:rsidRPr="000678EF" w14:paraId="7300F770" w14:textId="77777777" w:rsidTr="00E77F8E">
                    <w:tc>
                      <w:tcPr>
                        <w:tcW w:w="711" w:type="pct"/>
                      </w:tcPr>
                      <w:p w14:paraId="1C9929B7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L</w:t>
                        </w:r>
                      </w:p>
                    </w:tc>
                    <w:tc>
                      <w:tcPr>
                        <w:tcW w:w="711" w:type="pct"/>
                      </w:tcPr>
                      <w:p w14:paraId="3AE2069B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1" w:type="pct"/>
                      </w:tcPr>
                      <w:p w14:paraId="0C2439D6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1" w:type="pct"/>
                      </w:tcPr>
                      <w:p w14:paraId="64CB6BD4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J</w:t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6AF4A0D8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V</w:t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45CB6FD6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S</w:t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288E37D7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D</w:t>
                        </w:r>
                      </w:p>
                    </w:tc>
                  </w:tr>
                  <w:tr w:rsidR="001B709B" w:rsidRPr="000678EF" w14:paraId="1DB138CD" w14:textId="77777777" w:rsidTr="00E77F8E">
                    <w:tc>
                      <w:tcPr>
                        <w:tcW w:w="711" w:type="pct"/>
                      </w:tcPr>
                      <w:p w14:paraId="072176B5" w14:textId="31240538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DocVariable MonthStart8 \@ dddd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lundi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 “lundi" 1 ""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1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29D3AA57" w14:textId="14D3BBD0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DocVariable MonthStart8 \@ dddd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lundi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 “mardi" 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=A2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1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=A2+1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2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383A8201" w14:textId="6B38CDB7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DocVariable MonthStart8 \@ dddd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lundi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 “mercredi" 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=B2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2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=B2+1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3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3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3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379A3542" w14:textId="0F568981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DocVariable MonthStart8 \@ dddd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lundi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 “jeudi" 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=C2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3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=C2+1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4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4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4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31F9F719" w14:textId="05F00E32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DocVariable MonthStart8 \@ dddd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lundi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= “vendredi" 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=D2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4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=D2+1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5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5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5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5D8956EB" w14:textId="12F6C1DF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DocVariable MonthStart8 \@ dddd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lundi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 “samedi" 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=E2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5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=E2+1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6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6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6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78D8513B" w14:textId="1FE3BAF3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DocVariable MonthStart8 \@ dddd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lundi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 “dimanche" 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=F2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6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&lt;&gt; 0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=F2+1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7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7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7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07D54FE2" w14:textId="77777777" w:rsidTr="00E77F8E">
                    <w:tc>
                      <w:tcPr>
                        <w:tcW w:w="711" w:type="pct"/>
                      </w:tcPr>
                      <w:p w14:paraId="32DCC765" w14:textId="36EFAAF7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=G2+1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8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5ADA4D00" w14:textId="4CA26B5D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=A3+1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9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03C8D4A4" w14:textId="597F79AC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=B3+1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10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4A9250AC" w14:textId="5DF5CFAF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=C3+1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11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6A2DC00E" w14:textId="76775C3A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=D3+1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12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782DD6AA" w14:textId="7126D512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13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11912216" w14:textId="2FAE6CE0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14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52FA62C5" w14:textId="77777777" w:rsidTr="00E77F8E">
                    <w:tc>
                      <w:tcPr>
                        <w:tcW w:w="711" w:type="pct"/>
                      </w:tcPr>
                      <w:p w14:paraId="1D6632D2" w14:textId="27634796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=G3+1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15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74B87216" w14:textId="65382365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=A4+1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16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62FDA0FD" w14:textId="284A0448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=B4+1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17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3715F270" w14:textId="3407519C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=C4+1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18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60027513" w14:textId="0440C2FF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19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59523131" w14:textId="6C78DF92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t>20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41361618" w14:textId="6AFD03ED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=F4+1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21</w: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5C760B8E" w14:textId="77777777" w:rsidTr="00E77F8E">
                    <w:tc>
                      <w:tcPr>
                        <w:tcW w:w="711" w:type="pct"/>
                      </w:tcPr>
                      <w:p w14:paraId="6AAC076A" w14:textId="354ECBD4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=G4+1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22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64A56444" w14:textId="13ADA217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=A5+1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23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38048116" w14:textId="5848369C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=B5+1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24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1FD8F08D" w14:textId="434D8190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=C5+1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25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6091169B" w14:textId="619B4D5D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=D5+1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26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391D19CB" w14:textId="2FCB3444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=E5+1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27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2C734049" w14:textId="35090663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=F5+1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28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741B9553" w14:textId="77777777" w:rsidTr="00E77F8E">
                    <w:tc>
                      <w:tcPr>
                        <w:tcW w:w="711" w:type="pct"/>
                      </w:tcPr>
                      <w:p w14:paraId="37A63B06" w14:textId="20E3A444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=G5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=G5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DocVariable MonthEnd8 \@ d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=G5+1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29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7F33395B" w14:textId="15F0BCD1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=A6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=A6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DocVariable MonthEnd8 \@ d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=A6+1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30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6B2C52A4" w14:textId="4C8A8E4E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=B6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=B6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DocVariable MonthEnd8 \@ d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=B6+1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t>31</w: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1E6B3DB7" w14:textId="488619DE" w:rsidR="001B709B" w:rsidRPr="004004F8" w:rsidRDefault="001B709B" w:rsidP="00E77F8E">
                        <w:pPr>
                          <w:pStyle w:val="Dates"/>
                          <w:rPr>
                            <w:noProof/>
                            <w:highlight w:val="red"/>
                          </w:rPr>
                        </w:pP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=C6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=C6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DocVariable MonthEnd8 \@ d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=C6+1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highlight w:val="red"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132B4AC2" w14:textId="2290F496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MonthEnd8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=D6+1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7EDFAD92" w14:textId="3221A1A1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MonthEnd8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=E6+1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6612A39C" w14:textId="438ED310" w:rsidR="001B709B" w:rsidRPr="004004F8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=F6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=F6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DocVariable MonthEnd8 \@ d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=F6+1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4004F8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6C13C352" w14:textId="77777777" w:rsidTr="00E77F8E">
                    <w:tc>
                      <w:tcPr>
                        <w:tcW w:w="709" w:type="pct"/>
                      </w:tcPr>
                      <w:p w14:paraId="613C8271" w14:textId="6C3BFB4B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MonthEnd8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7" w:type="pct"/>
                      </w:tcPr>
                      <w:p w14:paraId="69651B77" w14:textId="742EFCA6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MonthEnd8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7" w:type="pct"/>
                      </w:tcPr>
                      <w:p w14:paraId="66DB8C14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7" w:type="pct"/>
                        <w:gridSpan w:val="2"/>
                      </w:tcPr>
                      <w:p w14:paraId="0F99D208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7" w:type="pct"/>
                        <w:gridSpan w:val="2"/>
                      </w:tcPr>
                      <w:p w14:paraId="1B1B2C90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7" w:type="pct"/>
                        <w:gridSpan w:val="2"/>
                      </w:tcPr>
                      <w:p w14:paraId="7C8957DE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05" w:type="pct"/>
                      </w:tcPr>
                      <w:p w14:paraId="3BFCCB65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4D3914A1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583" w:type="dxa"/>
                </w:tcPr>
                <w:p w14:paraId="21D93770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  <w:tc>
                <w:tcPr>
                  <w:tcW w:w="2468" w:type="dxa"/>
                </w:tcPr>
                <w:p w14:paraId="25307A16" w14:textId="77777777" w:rsidR="001B709B" w:rsidRPr="000678EF" w:rsidRDefault="001B709B" w:rsidP="00E77F8E">
                  <w:pPr>
                    <w:pStyle w:val="Mois"/>
                    <w:rPr>
                      <w:noProof/>
                    </w:rPr>
                  </w:pPr>
                  <w:r w:rsidRPr="000678EF">
                    <w:rPr>
                      <w:noProof/>
                      <w:lang w:bidi="fr-FR"/>
                    </w:rPr>
                    <w:t>Décembre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contenu de calendrier"/>
                  </w:tblPr>
                  <w:tblGrid>
                    <w:gridCol w:w="350"/>
                    <w:gridCol w:w="353"/>
                    <w:gridCol w:w="353"/>
                    <w:gridCol w:w="350"/>
                    <w:gridCol w:w="7"/>
                    <w:gridCol w:w="347"/>
                    <w:gridCol w:w="7"/>
                    <w:gridCol w:w="345"/>
                    <w:gridCol w:w="9"/>
                    <w:gridCol w:w="347"/>
                  </w:tblGrid>
                  <w:tr w:rsidR="001B709B" w:rsidRPr="000678EF" w14:paraId="6FD227F3" w14:textId="77777777" w:rsidTr="00E77F8E">
                    <w:tc>
                      <w:tcPr>
                        <w:tcW w:w="711" w:type="pct"/>
                      </w:tcPr>
                      <w:p w14:paraId="4FC872E3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L</w:t>
                        </w:r>
                      </w:p>
                    </w:tc>
                    <w:tc>
                      <w:tcPr>
                        <w:tcW w:w="711" w:type="pct"/>
                      </w:tcPr>
                      <w:p w14:paraId="57EC4096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1" w:type="pct"/>
                      </w:tcPr>
                      <w:p w14:paraId="1D769755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M</w:t>
                        </w:r>
                      </w:p>
                    </w:tc>
                    <w:tc>
                      <w:tcPr>
                        <w:tcW w:w="711" w:type="pct"/>
                      </w:tcPr>
                      <w:p w14:paraId="69984D60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J</w:t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12DD503E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V</w:t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4F5C115F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S</w:t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1A1341DB" w14:textId="77777777" w:rsidR="001B709B" w:rsidRPr="000678EF" w:rsidRDefault="001B709B" w:rsidP="00E77F8E">
                        <w:pPr>
                          <w:pStyle w:val="Jour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t>D</w:t>
                        </w:r>
                      </w:p>
                    </w:tc>
                  </w:tr>
                  <w:tr w:rsidR="001B709B" w:rsidRPr="000678EF" w14:paraId="4230B12D" w14:textId="77777777" w:rsidTr="00E77F8E">
                    <w:tc>
                      <w:tcPr>
                        <w:tcW w:w="711" w:type="pct"/>
                      </w:tcPr>
                      <w:p w14:paraId="6C539AB9" w14:textId="2E609843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MonthStart12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jeudi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“lundi" 1 ""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5E639860" w14:textId="6BEB7CC9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MonthStart12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jeudi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“mardi"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2DD98DBE" w14:textId="5EC0EC31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MonthStart12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jeudi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“mercredi"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0E1F76F6" w14:textId="39FF224C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MonthStart12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jeudi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“jeudi"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 w:rsidRPr="000678EF">
                          <w:rPr>
                            <w:noProof/>
                            <w:lang w:bidi="fr-FR"/>
                          </w:rPr>
                          <w:t>1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68237309" w14:textId="2EFEC7D0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MonthStart12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jeudi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= “vendredi"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33011EE6" w14:textId="7FDC3D11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MonthStart12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jeudi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“samedi"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3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4D0B3658" w14:textId="05ED8D64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MonthStart12 \@ dddd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jeudi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“dimanche" 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=F2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&lt;&gt; 0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4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698E2A56" w14:textId="77777777" w:rsidTr="00E77F8E">
                    <w:tc>
                      <w:tcPr>
                        <w:tcW w:w="711" w:type="pct"/>
                      </w:tcPr>
                      <w:p w14:paraId="6109D1B4" w14:textId="4E85B95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=G2+1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5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50BED5BC" w14:textId="335D387E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6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441A63FD" w14:textId="1727A00B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7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437AC0D2" w14:textId="5EE1F2F9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8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5743FEF2" w14:textId="4EF712BE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9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66986EC4" w14:textId="71815D82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10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00DE41C7" w14:textId="4745314D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11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68910A44" w14:textId="77777777" w:rsidTr="00E77F8E">
                    <w:tc>
                      <w:tcPr>
                        <w:tcW w:w="711" w:type="pct"/>
                      </w:tcPr>
                      <w:p w14:paraId="0DFB042E" w14:textId="2982A106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=G3+1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12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71DC1CF8" w14:textId="1DA9C0A4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13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24504224" w14:textId="6110E8E1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14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36063638" w14:textId="323B053C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15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275AE5B3" w14:textId="6CC17580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16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652AD852" w14:textId="39ED77DF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17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37B9A8E4" w14:textId="6E6A3F7A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18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01571E39" w14:textId="77777777" w:rsidTr="00E77F8E">
                    <w:tc>
                      <w:tcPr>
                        <w:tcW w:w="711" w:type="pct"/>
                      </w:tcPr>
                      <w:p w14:paraId="1F43D1EF" w14:textId="3B30FB78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=G4+1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19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07D981A3" w14:textId="6D04126A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20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3E4F0C74" w14:textId="41364756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21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799D877E" w14:textId="04104459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22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2B63E64F" w14:textId="40F6141A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23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32873027" w14:textId="07BD0AF8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24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074F1EA4" w14:textId="7DD9CA54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25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5EC32B84" w14:textId="77777777" w:rsidTr="00E77F8E">
                    <w:tc>
                      <w:tcPr>
                        <w:tcW w:w="711" w:type="pct"/>
                      </w:tcPr>
                      <w:p w14:paraId="062F1D5E" w14:textId="5C725A64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=G5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=G5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MonthEnd12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=G5+1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26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58865C84" w14:textId="60636365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MonthEnd12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27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35981039" w14:textId="7FD548FB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MonthEnd12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=B6+1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28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</w:tcPr>
                      <w:p w14:paraId="25B33440" w14:textId="476D11E0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MonthEnd12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=C6+1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29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66E8310C" w14:textId="20E3B9A1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MonthEnd12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=D6+1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30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74AE833B" w14:textId="17AF157D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MonthEnd12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=E6+1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t>31</w: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1" w:type="pct"/>
                        <w:gridSpan w:val="2"/>
                      </w:tcPr>
                      <w:p w14:paraId="65ED6185" w14:textId="7DADF47D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MonthEnd12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=F6+1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1B709B" w:rsidRPr="000678EF" w14:paraId="685FE1EA" w14:textId="77777777" w:rsidTr="00E77F8E">
                    <w:tc>
                      <w:tcPr>
                        <w:tcW w:w="709" w:type="pct"/>
                      </w:tcPr>
                      <w:p w14:paraId="00695EFE" w14:textId="7C681B24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MonthEnd12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=G6+1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7" w:type="pct"/>
                      </w:tcPr>
                      <w:p w14:paraId="656DE94C" w14:textId="4BED3F5E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="004004F8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 0,""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IF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&lt;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DocVariable MonthEnd12 \@ d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31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begin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=A7+1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 xml:space="preserve"> "" 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separate"/>
                        </w:r>
                        <w:r w:rsidRPr="000678EF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  <w:r w:rsidRPr="000678EF">
                          <w:rPr>
                            <w:noProof/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7" w:type="pct"/>
                      </w:tcPr>
                      <w:p w14:paraId="449BFD33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7" w:type="pct"/>
                        <w:gridSpan w:val="2"/>
                      </w:tcPr>
                      <w:p w14:paraId="2F4D67AB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7" w:type="pct"/>
                        <w:gridSpan w:val="2"/>
                      </w:tcPr>
                      <w:p w14:paraId="478ED24E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7" w:type="pct"/>
                        <w:gridSpan w:val="2"/>
                      </w:tcPr>
                      <w:p w14:paraId="4D26C33E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05" w:type="pct"/>
                      </w:tcPr>
                      <w:p w14:paraId="631CF13F" w14:textId="77777777" w:rsidR="001B709B" w:rsidRPr="000678EF" w:rsidRDefault="001B709B" w:rsidP="00E77F8E">
                        <w:pPr>
                          <w:pStyle w:val="Dates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416ABAA7" w14:textId="77777777" w:rsidR="001B709B" w:rsidRPr="000678EF" w:rsidRDefault="001B709B">
                  <w:pPr>
                    <w:spacing w:after="40"/>
                    <w:rPr>
                      <w:noProof/>
                    </w:rPr>
                  </w:pPr>
                </w:p>
              </w:tc>
            </w:tr>
          </w:tbl>
          <w:p w14:paraId="076E5DD0" w14:textId="77777777" w:rsidR="00F93E3B" w:rsidRPr="000678EF" w:rsidRDefault="00F93E3B">
            <w:pPr>
              <w:rPr>
                <w:noProof/>
              </w:rPr>
            </w:pPr>
          </w:p>
        </w:tc>
      </w:tr>
    </w:tbl>
    <w:p w14:paraId="3142CF7A" w14:textId="77777777" w:rsidR="00F93E3B" w:rsidRPr="000678EF" w:rsidRDefault="00F93E3B">
      <w:pPr>
        <w:pStyle w:val="Sansinterligne"/>
        <w:rPr>
          <w:noProof/>
        </w:rPr>
      </w:pPr>
    </w:p>
    <w:sectPr w:rsidR="00F93E3B" w:rsidRPr="000678EF" w:rsidSect="003D6EF6">
      <w:pgSz w:w="16838" w:h="11906" w:orient="landscape" w:code="9"/>
      <w:pgMar w:top="432" w:right="1498" w:bottom="432" w:left="1498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112F0" w14:textId="77777777" w:rsidR="001B709B" w:rsidRDefault="001B709B">
      <w:pPr>
        <w:spacing w:after="0"/>
      </w:pPr>
      <w:r>
        <w:separator/>
      </w:r>
    </w:p>
  </w:endnote>
  <w:endnote w:type="continuationSeparator" w:id="0">
    <w:p w14:paraId="77E26880" w14:textId="77777777" w:rsidR="001B709B" w:rsidRDefault="001B70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Euphemia">
    <w:charset w:val="00"/>
    <w:family w:val="swiss"/>
    <w:pitch w:val="variable"/>
    <w:sig w:usb0="8000006F" w:usb1="0000004A" w:usb2="00002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ECFAF" w14:textId="77777777" w:rsidR="001B709B" w:rsidRDefault="001B709B">
      <w:pPr>
        <w:spacing w:after="0"/>
      </w:pPr>
      <w:r>
        <w:separator/>
      </w:r>
    </w:p>
  </w:footnote>
  <w:footnote w:type="continuationSeparator" w:id="0">
    <w:p w14:paraId="37CB2BB3" w14:textId="77777777" w:rsidR="001B709B" w:rsidRDefault="001B709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1" w:val="31-01-22"/>
    <w:docVar w:name="MonthEnd10" w:val="31-10-22"/>
    <w:docVar w:name="MonthEnd11" w:val="30-11-22"/>
    <w:docVar w:name="MonthEnd12" w:val="31-12-22"/>
    <w:docVar w:name="MonthEnd2" w:val="28-02-22"/>
    <w:docVar w:name="MonthEnd3" w:val="31-03-22"/>
    <w:docVar w:name="MonthEnd4" w:val="30-04-22"/>
    <w:docVar w:name="MonthEnd5" w:val="31-05-22"/>
    <w:docVar w:name="MonthEnd6" w:val="30-06-22"/>
    <w:docVar w:name="MonthEnd7" w:val="31-07-22"/>
    <w:docVar w:name="MonthEnd8" w:val="31-08-22"/>
    <w:docVar w:name="MonthEnd9" w:val="30-09-22"/>
    <w:docVar w:name="Months" w:val="12"/>
    <w:docVar w:name="MonthStart1" w:val="01-01-22"/>
    <w:docVar w:name="MonthStart10" w:val="01-10-22"/>
    <w:docVar w:name="MonthStart11" w:val="01-11-22"/>
    <w:docVar w:name="MonthStart12" w:val="01-12-22"/>
    <w:docVar w:name="MonthStart2" w:val="01-02-22"/>
    <w:docVar w:name="MonthStart3" w:val="01-03-22"/>
    <w:docVar w:name="MonthStart4" w:val="01-04-22"/>
    <w:docVar w:name="MonthStart5" w:val="01-05-22"/>
    <w:docVar w:name="MonthStart6" w:val="01-06-22"/>
    <w:docVar w:name="MonthStart7" w:val="01-07-22"/>
    <w:docVar w:name="MonthStart8" w:val="01-08-22"/>
    <w:docVar w:name="MonthStart9" w:val="01-09-22"/>
    <w:docVar w:name="MonthStartLast" w:val="12/1/2012"/>
    <w:docVar w:name="WeekStart" w:val="Lundi"/>
  </w:docVars>
  <w:rsids>
    <w:rsidRoot w:val="001B709B"/>
    <w:rsid w:val="00013E98"/>
    <w:rsid w:val="0003541A"/>
    <w:rsid w:val="00055B0A"/>
    <w:rsid w:val="000678EF"/>
    <w:rsid w:val="000973E0"/>
    <w:rsid w:val="000C50B8"/>
    <w:rsid w:val="001023C5"/>
    <w:rsid w:val="001274F3"/>
    <w:rsid w:val="001325BE"/>
    <w:rsid w:val="001B709B"/>
    <w:rsid w:val="001F3D0F"/>
    <w:rsid w:val="003051CA"/>
    <w:rsid w:val="0032686E"/>
    <w:rsid w:val="003327F5"/>
    <w:rsid w:val="003D6EF6"/>
    <w:rsid w:val="004004F8"/>
    <w:rsid w:val="0053106E"/>
    <w:rsid w:val="005E656F"/>
    <w:rsid w:val="0061649C"/>
    <w:rsid w:val="006C0896"/>
    <w:rsid w:val="007B414F"/>
    <w:rsid w:val="007C0139"/>
    <w:rsid w:val="008B7D77"/>
    <w:rsid w:val="009164BA"/>
    <w:rsid w:val="00977A1E"/>
    <w:rsid w:val="009C4116"/>
    <w:rsid w:val="00A14581"/>
    <w:rsid w:val="00AA23D3"/>
    <w:rsid w:val="00AA6038"/>
    <w:rsid w:val="00AE36BB"/>
    <w:rsid w:val="00C06FB4"/>
    <w:rsid w:val="00CD0425"/>
    <w:rsid w:val="00D15F5E"/>
    <w:rsid w:val="00DE32AC"/>
    <w:rsid w:val="00E77E1D"/>
    <w:rsid w:val="00E77F8E"/>
    <w:rsid w:val="00EA54A3"/>
    <w:rsid w:val="00F93E3B"/>
    <w:rsid w:val="00FF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1F0D0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fr-FR" w:eastAsia="ja-JP" w:bidi="ar-SA"/>
      </w:rPr>
    </w:rPrDefault>
    <w:pPrDefault>
      <w:pPr>
        <w:spacing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pPr>
      <w:spacing w:after="0"/>
    </w:pPr>
    <w:rPr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ansinterligne">
    <w:name w:val="No Spacing"/>
    <w:uiPriority w:val="36"/>
    <w:qFormat/>
    <w:pPr>
      <w:spacing w:after="0"/>
    </w:pPr>
    <w:rPr>
      <w:color w:val="404040" w:themeColor="text1" w:themeTint="BF"/>
    </w:rPr>
  </w:style>
  <w:style w:type="paragraph" w:customStyle="1" w:styleId="Jours">
    <w:name w:val="Jours"/>
    <w:basedOn w:val="Normal"/>
    <w:uiPriority w:val="3"/>
    <w:qFormat/>
    <w:pPr>
      <w:spacing w:before="20" w:after="0"/>
      <w:jc w:val="center"/>
    </w:pPr>
    <w:rPr>
      <w:rFonts w:asciiTheme="majorHAnsi" w:eastAsiaTheme="majorEastAsia" w:hAnsiTheme="majorHAnsi" w:cstheme="majorBidi"/>
      <w:color w:val="157075" w:themeColor="accent1" w:themeShade="BF"/>
    </w:rPr>
  </w:style>
  <w:style w:type="paragraph" w:styleId="En-tte">
    <w:name w:val="header"/>
    <w:basedOn w:val="Normal"/>
    <w:link w:val="En-tteCar"/>
    <w:uiPriority w:val="99"/>
    <w:unhideWhenUsed/>
    <w:pPr>
      <w:spacing w:after="0"/>
    </w:p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/>
    </w:pPr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customStyle="1" w:styleId="Mois">
    <w:name w:val="Mois"/>
    <w:basedOn w:val="Date"/>
    <w:uiPriority w:val="2"/>
    <w:qFormat/>
    <w:pPr>
      <w:spacing w:after="0"/>
      <w:ind w:left="115"/>
    </w:pPr>
    <w:rPr>
      <w:caps/>
      <w:color w:val="157075" w:themeColor="accent1" w:themeShade="BF"/>
    </w:rPr>
  </w:style>
  <w:style w:type="paragraph" w:customStyle="1" w:styleId="Anne">
    <w:name w:val="Année"/>
    <w:basedOn w:val="Normal"/>
    <w:uiPriority w:val="1"/>
    <w:qFormat/>
    <w:pPr>
      <w:spacing w:after="140"/>
      <w:jc w:val="right"/>
    </w:pPr>
    <w:rPr>
      <w:color w:val="157075" w:themeColor="accent1" w:themeShade="BF"/>
      <w:sz w:val="100"/>
    </w:rPr>
  </w:style>
  <w:style w:type="table" w:customStyle="1" w:styleId="Tableaudecalendrier">
    <w:name w:val="Tableau de calendrier"/>
    <w:basedOn w:val="TableauNormal"/>
    <w:uiPriority w:val="99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Caractrededate1">
    <w:name w:val="Caractère de date 1"/>
    <w:basedOn w:val="Policepardfaut"/>
    <w:uiPriority w:val="1"/>
    <w:semiHidden/>
  </w:style>
  <w:style w:type="character" w:customStyle="1" w:styleId="Caractredetextedebulle1">
    <w:name w:val="Caractère de texte de bulle 1"/>
    <w:basedOn w:val="Policepardfaut"/>
    <w:uiPriority w:val="99"/>
    <w:semiHidden/>
    <w:rPr>
      <w:rFonts w:ascii="Tahoma" w:hAnsi="Tahoma" w:cs="Tahoma"/>
      <w:sz w:val="16"/>
    </w:r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after="0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customStyle="1" w:styleId="Dates">
    <w:name w:val="Dates"/>
    <w:basedOn w:val="Normal"/>
    <w:uiPriority w:val="4"/>
    <w:qFormat/>
    <w:pPr>
      <w:spacing w:after="40"/>
      <w:jc w:val="center"/>
    </w:pPr>
    <w:rPr>
      <w:rFonts w:cs="Times New Roman"/>
      <w:szCs w:val="22"/>
      <w:lang w:eastAsia="en-US"/>
    </w:rPr>
  </w:style>
  <w:style w:type="paragraph" w:styleId="Date">
    <w:name w:val="Date"/>
    <w:basedOn w:val="Normal"/>
    <w:next w:val="Normal"/>
    <w:link w:val="DateCar"/>
    <w:uiPriority w:val="1"/>
    <w:semiHidden/>
    <w:unhideWhenUsed/>
  </w:style>
  <w:style w:type="character" w:customStyle="1" w:styleId="DateCar">
    <w:name w:val="Date Car"/>
    <w:basedOn w:val="Policepardfaut"/>
    <w:link w:val="Date"/>
    <w:uiPriority w:val="1"/>
    <w:semiHidden/>
  </w:style>
  <w:style w:type="paragraph" w:customStyle="1" w:styleId="Months">
    <w:name w:val="Months"/>
    <w:basedOn w:val="Date"/>
    <w:uiPriority w:val="2"/>
    <w:qFormat/>
    <w:rsid w:val="001325BE"/>
    <w:pPr>
      <w:spacing w:after="0"/>
      <w:ind w:left="115"/>
    </w:pPr>
    <w:rPr>
      <w:caps/>
      <w:color w:val="157075" w:themeColor="accent1" w:themeShade="BF"/>
    </w:rPr>
  </w:style>
  <w:style w:type="paragraph" w:customStyle="1" w:styleId="Days">
    <w:name w:val="Days"/>
    <w:basedOn w:val="Normal"/>
    <w:uiPriority w:val="3"/>
    <w:qFormat/>
    <w:rsid w:val="001325BE"/>
    <w:pPr>
      <w:spacing w:before="20" w:after="0"/>
      <w:jc w:val="center"/>
    </w:pPr>
    <w:rPr>
      <w:rFonts w:asciiTheme="majorHAnsi" w:eastAsiaTheme="majorEastAsia" w:hAnsiTheme="majorHAnsi" w:cstheme="majorBidi"/>
      <w:color w:val="157075" w:themeColor="accent1" w:themeShade="BF"/>
    </w:rPr>
  </w:style>
  <w:style w:type="table" w:customStyle="1" w:styleId="CalendarTable">
    <w:name w:val="Calendar Table"/>
    <w:basedOn w:val="TableauNormal"/>
    <w:uiPriority w:val="99"/>
    <w:rsid w:val="001325BE"/>
    <w:pPr>
      <w:spacing w:after="0"/>
    </w:pPr>
    <w:tblPr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sateur\AppData\Roaming\Microsoft\Templates\Calendrier%20photo%20de%20famille%20(annuel,%201&#160;page).dotm" TargetMode="External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1F2123"/>
      </a:dk2>
      <a:lt2>
        <a:srgbClr val="F0F0F0"/>
      </a:lt2>
      <a:accent1>
        <a:srgbClr val="1D979D"/>
      </a:accent1>
      <a:accent2>
        <a:srgbClr val="F28021"/>
      </a:accent2>
      <a:accent3>
        <a:srgbClr val="5D9D42"/>
      </a:accent3>
      <a:accent4>
        <a:srgbClr val="E5C335"/>
      </a:accent4>
      <a:accent5>
        <a:srgbClr val="427EBD"/>
      </a:accent5>
      <a:accent6>
        <a:srgbClr val="D25A79"/>
      </a:accent6>
      <a:hlink>
        <a:srgbClr val="427EBD"/>
      </a:hlink>
      <a:folHlink>
        <a:srgbClr val="5F5A95"/>
      </a:folHlink>
    </a:clrScheme>
    <a:fontScheme name="Calendar">
      <a:majorFont>
        <a:latin typeface="Euphemia"/>
        <a:ea typeface=""/>
        <a:cs typeface=""/>
      </a:majorFont>
      <a:minorFont>
        <a:latin typeface="Euphem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3BA3E23-8282-4F34-9C56-F45C721B24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F784D0-CD93-48D4-ABB4-189B2041A5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BE0F47-357E-46CB-B795-041B2252B2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D93ABA-B7DE-4472-B51D-463F48D6F9B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Calendrier photo de famille (annuel, 1 page)</Template>
  <TotalTime>0</TotalTime>
  <Pages>1</Pages>
  <Words>3460</Words>
  <Characters>19030</Characters>
  <Application>Microsoft Office Word</Application>
  <DocSecurity>0</DocSecurity>
  <Lines>158</Lines>
  <Paragraphs>44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2022-03-18T11:39:00Z</dcterms:created>
  <dcterms:modified xsi:type="dcterms:W3CDTF">2022-03-18T11:39:00Z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